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raster"/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56"/>
      </w:tblGrid>
      <w:tr w:rsidR="00136EAB" w14:paraId="284E9466" w14:textId="77777777" w:rsidTr="00A76918">
        <w:trPr>
          <w:trHeight w:val="841"/>
        </w:trPr>
        <w:tc>
          <w:tcPr>
            <w:tcW w:w="10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00747E"/>
            <w:vAlign w:val="center"/>
          </w:tcPr>
          <w:p w14:paraId="60D6040D" w14:textId="77777777" w:rsidR="00136EAB" w:rsidRPr="00484F17" w:rsidRDefault="00136EAB" w:rsidP="000130E1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 w:rsidRPr="000908F9">
              <w:rPr>
                <w:b/>
                <w:bCs/>
                <w:color w:val="FFFFFF" w:themeColor="background1"/>
                <w:sz w:val="32"/>
                <w:szCs w:val="32"/>
              </w:rPr>
              <w:t xml:space="preserve">VEILIGHEIDSFICHE </w:t>
            </w:r>
            <w:r w:rsidRPr="00484F17">
              <w:rPr>
                <w:b/>
                <w:bCs/>
                <w:color w:val="FFFFFF" w:themeColor="background1"/>
                <w:sz w:val="32"/>
                <w:szCs w:val="32"/>
              </w:rPr>
              <w:t>[NAAM EVENEMENT]</w:t>
            </w:r>
            <w:r w:rsidRPr="00484F17">
              <w:rPr>
                <w:noProof/>
                <w:color w:val="FFFFFF" w:themeColor="background1"/>
              </w:rPr>
              <w:t xml:space="preserve"> </w:t>
            </w:r>
          </w:p>
          <w:p w14:paraId="0D664AC1" w14:textId="77777777" w:rsidR="00136EAB" w:rsidRPr="00EE0D72" w:rsidRDefault="00136EAB" w:rsidP="000130E1">
            <w:pPr>
              <w:jc w:val="center"/>
              <w:rPr>
                <w:b/>
                <w:bCs/>
                <w:sz w:val="24"/>
                <w:szCs w:val="24"/>
              </w:rPr>
            </w:pPr>
            <w:r w:rsidRPr="00484F17">
              <w:rPr>
                <w:b/>
                <w:bCs/>
                <w:color w:val="FFFFFF" w:themeColor="background1"/>
                <w:sz w:val="24"/>
                <w:szCs w:val="24"/>
              </w:rPr>
              <w:t>[Gemeente] + [platform] + [referentienummer]</w:t>
            </w:r>
          </w:p>
        </w:tc>
      </w:tr>
    </w:tbl>
    <w:p w14:paraId="699FCF10" w14:textId="77777777" w:rsidR="00136EAB" w:rsidRPr="0093090C" w:rsidRDefault="00136EAB" w:rsidP="00136EAB">
      <w:pPr>
        <w:spacing w:after="0"/>
        <w:rPr>
          <w:b/>
          <w:b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122"/>
        <w:gridCol w:w="1559"/>
        <w:gridCol w:w="2551"/>
        <w:gridCol w:w="1560"/>
        <w:gridCol w:w="2664"/>
      </w:tblGrid>
      <w:tr w:rsidR="00136EAB" w14:paraId="143B5E72" w14:textId="77777777">
        <w:trPr>
          <w:trHeight w:val="454"/>
        </w:trPr>
        <w:tc>
          <w:tcPr>
            <w:tcW w:w="10456" w:type="dxa"/>
            <w:gridSpan w:val="5"/>
            <w:shd w:val="clear" w:color="auto" w:fill="00747E"/>
            <w:vAlign w:val="center"/>
          </w:tcPr>
          <w:p w14:paraId="32D799FD" w14:textId="77777777" w:rsidR="00136EAB" w:rsidRPr="00284F99" w:rsidRDefault="00136EAB" w:rsidP="000130E1">
            <w:pPr>
              <w:rPr>
                <w:b/>
                <w:bCs/>
              </w:rPr>
            </w:pPr>
            <w:r>
              <w:rPr>
                <w:b/>
                <w:bCs/>
                <w:color w:val="FFFFFF" w:themeColor="background1"/>
              </w:rPr>
              <w:t>INFORMATIE OVER HET EVENEMENT</w:t>
            </w:r>
          </w:p>
        </w:tc>
      </w:tr>
      <w:tr w:rsidR="00136EAB" w14:paraId="3D1A6B51" w14:textId="77777777">
        <w:trPr>
          <w:trHeight w:val="454"/>
        </w:trPr>
        <w:tc>
          <w:tcPr>
            <w:tcW w:w="10456" w:type="dxa"/>
            <w:gridSpan w:val="5"/>
            <w:shd w:val="clear" w:color="auto" w:fill="FF6600"/>
            <w:vAlign w:val="center"/>
          </w:tcPr>
          <w:p w14:paraId="44A30598" w14:textId="77777777" w:rsidR="00136EAB" w:rsidRPr="007B0B5B" w:rsidRDefault="00136EAB" w:rsidP="000130E1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Algemeen</w:t>
            </w:r>
          </w:p>
        </w:tc>
      </w:tr>
      <w:tr w:rsidR="00136EAB" w14:paraId="3E55FBA5" w14:textId="77777777">
        <w:trPr>
          <w:trHeight w:val="454"/>
        </w:trPr>
        <w:tc>
          <w:tcPr>
            <w:tcW w:w="2122" w:type="dxa"/>
            <w:vAlign w:val="center"/>
          </w:tcPr>
          <w:p w14:paraId="3993C6C3" w14:textId="77777777" w:rsidR="00136EAB" w:rsidRPr="0069468B" w:rsidRDefault="00136EAB" w:rsidP="000130E1">
            <w:r>
              <w:t>Naam evenement</w:t>
            </w:r>
          </w:p>
        </w:tc>
        <w:tc>
          <w:tcPr>
            <w:tcW w:w="8334" w:type="dxa"/>
            <w:gridSpan w:val="4"/>
            <w:vAlign w:val="center"/>
          </w:tcPr>
          <w:p w14:paraId="753CF37D" w14:textId="77777777" w:rsidR="00136EAB" w:rsidRPr="0069468B" w:rsidRDefault="00136EAB" w:rsidP="000130E1"/>
        </w:tc>
      </w:tr>
      <w:tr w:rsidR="00136EAB" w14:paraId="6D20A197" w14:textId="77777777">
        <w:trPr>
          <w:trHeight w:val="454"/>
        </w:trPr>
        <w:tc>
          <w:tcPr>
            <w:tcW w:w="2122" w:type="dxa"/>
            <w:vAlign w:val="center"/>
          </w:tcPr>
          <w:p w14:paraId="03A3BEE3" w14:textId="77777777" w:rsidR="00136EAB" w:rsidRPr="0069468B" w:rsidRDefault="00136EAB" w:rsidP="000130E1">
            <w:r>
              <w:t>Datum en timing</w:t>
            </w:r>
          </w:p>
        </w:tc>
        <w:tc>
          <w:tcPr>
            <w:tcW w:w="8334" w:type="dxa"/>
            <w:gridSpan w:val="4"/>
            <w:vAlign w:val="center"/>
          </w:tcPr>
          <w:p w14:paraId="3BDECB0E" w14:textId="77777777" w:rsidR="00136EAB" w:rsidRPr="0069468B" w:rsidRDefault="00136EAB" w:rsidP="000130E1"/>
        </w:tc>
      </w:tr>
      <w:tr w:rsidR="00136EAB" w14:paraId="762C9106" w14:textId="77777777">
        <w:trPr>
          <w:trHeight w:val="454"/>
        </w:trPr>
        <w:tc>
          <w:tcPr>
            <w:tcW w:w="2122" w:type="dxa"/>
            <w:vAlign w:val="center"/>
          </w:tcPr>
          <w:p w14:paraId="17E3FEF7" w14:textId="77777777" w:rsidR="00136EAB" w:rsidRPr="0069468B" w:rsidRDefault="00136EAB" w:rsidP="000130E1">
            <w:r>
              <w:t>Locatie</w:t>
            </w:r>
          </w:p>
        </w:tc>
        <w:tc>
          <w:tcPr>
            <w:tcW w:w="8334" w:type="dxa"/>
            <w:gridSpan w:val="4"/>
            <w:vAlign w:val="center"/>
          </w:tcPr>
          <w:p w14:paraId="20B90CCB" w14:textId="77777777" w:rsidR="00136EAB" w:rsidRPr="0069468B" w:rsidRDefault="00136EAB" w:rsidP="000130E1"/>
        </w:tc>
      </w:tr>
      <w:tr w:rsidR="00136EAB" w14:paraId="610D3696" w14:textId="77777777">
        <w:trPr>
          <w:trHeight w:val="454"/>
        </w:trPr>
        <w:tc>
          <w:tcPr>
            <w:tcW w:w="2122" w:type="dxa"/>
            <w:vAlign w:val="center"/>
          </w:tcPr>
          <w:p w14:paraId="26C485BF" w14:textId="77777777" w:rsidR="00136EAB" w:rsidRPr="0069468B" w:rsidRDefault="00136EAB" w:rsidP="000130E1">
            <w:r>
              <w:t>Type evenement</w:t>
            </w:r>
          </w:p>
        </w:tc>
        <w:tc>
          <w:tcPr>
            <w:tcW w:w="8334" w:type="dxa"/>
            <w:gridSpan w:val="4"/>
            <w:vAlign w:val="center"/>
          </w:tcPr>
          <w:p w14:paraId="5C4BBFE2" w14:textId="77777777" w:rsidR="00136EAB" w:rsidRPr="0069468B" w:rsidRDefault="00136EAB" w:rsidP="000130E1"/>
        </w:tc>
      </w:tr>
      <w:tr w:rsidR="00136EAB" w14:paraId="3A1DA521" w14:textId="77777777">
        <w:trPr>
          <w:trHeight w:val="454"/>
        </w:trPr>
        <w:tc>
          <w:tcPr>
            <w:tcW w:w="2122" w:type="dxa"/>
            <w:vAlign w:val="center"/>
          </w:tcPr>
          <w:p w14:paraId="52F41180" w14:textId="77777777" w:rsidR="00136EAB" w:rsidRPr="0069468B" w:rsidRDefault="00136EAB" w:rsidP="000130E1">
            <w:r>
              <w:t>Doelpubliek</w:t>
            </w:r>
          </w:p>
        </w:tc>
        <w:tc>
          <w:tcPr>
            <w:tcW w:w="8334" w:type="dxa"/>
            <w:gridSpan w:val="4"/>
            <w:vAlign w:val="center"/>
          </w:tcPr>
          <w:p w14:paraId="785042C0" w14:textId="77777777" w:rsidR="00136EAB" w:rsidRPr="0069468B" w:rsidRDefault="00136EAB" w:rsidP="000130E1"/>
        </w:tc>
      </w:tr>
      <w:tr w:rsidR="00137D37" w14:paraId="21B85301" w14:textId="77777777" w:rsidTr="00137D37">
        <w:trPr>
          <w:trHeight w:val="454"/>
        </w:trPr>
        <w:tc>
          <w:tcPr>
            <w:tcW w:w="2122" w:type="dxa"/>
            <w:vMerge w:val="restart"/>
            <w:vAlign w:val="center"/>
          </w:tcPr>
          <w:p w14:paraId="1E54B3B0" w14:textId="77777777" w:rsidR="00137D37" w:rsidRDefault="00137D37" w:rsidP="000130E1">
            <w:r>
              <w:t>Aantal aanwezigen</w:t>
            </w:r>
          </w:p>
        </w:tc>
        <w:tc>
          <w:tcPr>
            <w:tcW w:w="1559" w:type="dxa"/>
            <w:vAlign w:val="center"/>
          </w:tcPr>
          <w:p w14:paraId="327E3277" w14:textId="77777777" w:rsidR="00137D37" w:rsidRDefault="00137D37" w:rsidP="000130E1">
            <w:r>
              <w:t>Totaal</w:t>
            </w:r>
          </w:p>
        </w:tc>
        <w:tc>
          <w:tcPr>
            <w:tcW w:w="2551" w:type="dxa"/>
            <w:vAlign w:val="center"/>
          </w:tcPr>
          <w:p w14:paraId="6A5125BA" w14:textId="77777777" w:rsidR="00137D37" w:rsidRPr="0069468B" w:rsidRDefault="00137D37" w:rsidP="000130E1"/>
        </w:tc>
        <w:tc>
          <w:tcPr>
            <w:tcW w:w="1560" w:type="dxa"/>
            <w:vAlign w:val="center"/>
          </w:tcPr>
          <w:p w14:paraId="4196D4F5" w14:textId="260F2E5C" w:rsidR="00137D37" w:rsidRPr="0069468B" w:rsidRDefault="00137D37" w:rsidP="000130E1">
            <w:r>
              <w:t>Piekmoment</w:t>
            </w:r>
          </w:p>
        </w:tc>
        <w:tc>
          <w:tcPr>
            <w:tcW w:w="2664" w:type="dxa"/>
            <w:vAlign w:val="center"/>
          </w:tcPr>
          <w:p w14:paraId="2E62DCAB" w14:textId="7FD5A138" w:rsidR="00137D37" w:rsidRPr="0069468B" w:rsidRDefault="00137D37" w:rsidP="000130E1"/>
        </w:tc>
      </w:tr>
      <w:tr w:rsidR="00137D37" w14:paraId="15B0AE2E" w14:textId="77777777" w:rsidTr="00137D37">
        <w:trPr>
          <w:trHeight w:val="454"/>
        </w:trPr>
        <w:tc>
          <w:tcPr>
            <w:tcW w:w="2122" w:type="dxa"/>
            <w:vMerge/>
            <w:vAlign w:val="center"/>
          </w:tcPr>
          <w:p w14:paraId="375520C2" w14:textId="77777777" w:rsidR="00137D37" w:rsidRDefault="00137D37" w:rsidP="000130E1"/>
        </w:tc>
        <w:tc>
          <w:tcPr>
            <w:tcW w:w="1559" w:type="dxa"/>
            <w:vAlign w:val="center"/>
          </w:tcPr>
          <w:p w14:paraId="57D692AF" w14:textId="68A5857D" w:rsidR="00137D37" w:rsidRDefault="00137D37" w:rsidP="000130E1">
            <w:r>
              <w:t>Medewerkers</w:t>
            </w:r>
          </w:p>
        </w:tc>
        <w:tc>
          <w:tcPr>
            <w:tcW w:w="2551" w:type="dxa"/>
            <w:vAlign w:val="center"/>
          </w:tcPr>
          <w:p w14:paraId="4AF3CF4E" w14:textId="77777777" w:rsidR="00137D37" w:rsidRPr="0069468B" w:rsidRDefault="00137D37" w:rsidP="000130E1"/>
        </w:tc>
        <w:tc>
          <w:tcPr>
            <w:tcW w:w="1560" w:type="dxa"/>
            <w:vAlign w:val="center"/>
          </w:tcPr>
          <w:p w14:paraId="0664ADBE" w14:textId="45E04DAF" w:rsidR="00137D37" w:rsidRPr="0069468B" w:rsidRDefault="00137D37" w:rsidP="000130E1">
            <w:r>
              <w:t>Piekmoment</w:t>
            </w:r>
          </w:p>
        </w:tc>
        <w:tc>
          <w:tcPr>
            <w:tcW w:w="2664" w:type="dxa"/>
            <w:vAlign w:val="center"/>
          </w:tcPr>
          <w:p w14:paraId="5DC6261A" w14:textId="39A35B56" w:rsidR="00137D37" w:rsidRPr="0069468B" w:rsidRDefault="00137D37" w:rsidP="000130E1"/>
        </w:tc>
      </w:tr>
    </w:tbl>
    <w:p w14:paraId="238F2A7A" w14:textId="77777777" w:rsidR="00136EAB" w:rsidRPr="0093090C" w:rsidRDefault="00136EAB" w:rsidP="00136EAB">
      <w:pPr>
        <w:spacing w:after="0"/>
        <w:rPr>
          <w:b/>
          <w:b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256"/>
        <w:gridCol w:w="1559"/>
        <w:gridCol w:w="3372"/>
        <w:gridCol w:w="2269"/>
      </w:tblGrid>
      <w:tr w:rsidR="00136EAB" w14:paraId="044073F4" w14:textId="77777777">
        <w:trPr>
          <w:trHeight w:val="454"/>
        </w:trPr>
        <w:tc>
          <w:tcPr>
            <w:tcW w:w="10456" w:type="dxa"/>
            <w:gridSpan w:val="4"/>
            <w:shd w:val="clear" w:color="auto" w:fill="00747E"/>
            <w:vAlign w:val="center"/>
          </w:tcPr>
          <w:p w14:paraId="465D4C2F" w14:textId="77777777" w:rsidR="00136EAB" w:rsidRPr="00284F99" w:rsidRDefault="00136EAB" w:rsidP="000130E1">
            <w:pPr>
              <w:rPr>
                <w:b/>
                <w:bCs/>
              </w:rPr>
            </w:pPr>
            <w:r>
              <w:rPr>
                <w:b/>
                <w:bCs/>
                <w:color w:val="FFFFFF" w:themeColor="background1"/>
              </w:rPr>
              <w:t>NUTTIGE CONTACTGEGEVENS EN AANWEZIGHEDEN</w:t>
            </w:r>
          </w:p>
        </w:tc>
      </w:tr>
      <w:tr w:rsidR="00136EAB" w:rsidRPr="0069468B" w14:paraId="47AFEED3" w14:textId="77777777">
        <w:trPr>
          <w:trHeight w:val="454"/>
        </w:trPr>
        <w:tc>
          <w:tcPr>
            <w:tcW w:w="3256" w:type="dxa"/>
            <w:vAlign w:val="center"/>
          </w:tcPr>
          <w:p w14:paraId="37AD190E" w14:textId="77777777" w:rsidR="00136EAB" w:rsidRPr="00DF3C06" w:rsidRDefault="00136EAB" w:rsidP="000130E1">
            <w:pPr>
              <w:jc w:val="center"/>
              <w:rPr>
                <w:b/>
                <w:bCs/>
                <w:sz w:val="20"/>
                <w:szCs w:val="20"/>
              </w:rPr>
            </w:pPr>
            <w:r w:rsidRPr="00DF3C06">
              <w:rPr>
                <w:b/>
                <w:bCs/>
                <w:sz w:val="20"/>
                <w:szCs w:val="20"/>
              </w:rPr>
              <w:t>Functie</w:t>
            </w:r>
          </w:p>
        </w:tc>
        <w:tc>
          <w:tcPr>
            <w:tcW w:w="1559" w:type="dxa"/>
            <w:vAlign w:val="center"/>
          </w:tcPr>
          <w:p w14:paraId="06A6F785" w14:textId="77777777" w:rsidR="00136EAB" w:rsidRPr="00DF3C06" w:rsidRDefault="00136EAB" w:rsidP="000130E1">
            <w:pPr>
              <w:jc w:val="center"/>
              <w:rPr>
                <w:b/>
                <w:bCs/>
                <w:sz w:val="20"/>
                <w:szCs w:val="20"/>
              </w:rPr>
            </w:pPr>
            <w:r w:rsidRPr="00DF3C06">
              <w:rPr>
                <w:b/>
                <w:bCs/>
                <w:sz w:val="20"/>
                <w:szCs w:val="20"/>
              </w:rPr>
              <w:t>Aanwezig</w:t>
            </w:r>
          </w:p>
        </w:tc>
        <w:tc>
          <w:tcPr>
            <w:tcW w:w="3372" w:type="dxa"/>
            <w:vAlign w:val="center"/>
          </w:tcPr>
          <w:p w14:paraId="4E725D17" w14:textId="77777777" w:rsidR="00136EAB" w:rsidRPr="00DF3C06" w:rsidRDefault="00136EAB" w:rsidP="000130E1">
            <w:pPr>
              <w:jc w:val="center"/>
              <w:rPr>
                <w:b/>
                <w:bCs/>
                <w:sz w:val="20"/>
                <w:szCs w:val="20"/>
              </w:rPr>
            </w:pPr>
            <w:r w:rsidRPr="00DF3C06">
              <w:rPr>
                <w:b/>
                <w:bCs/>
                <w:sz w:val="20"/>
                <w:szCs w:val="20"/>
              </w:rPr>
              <w:t>Naam</w:t>
            </w:r>
          </w:p>
        </w:tc>
        <w:tc>
          <w:tcPr>
            <w:tcW w:w="2269" w:type="dxa"/>
            <w:vAlign w:val="center"/>
          </w:tcPr>
          <w:p w14:paraId="146A28E7" w14:textId="77777777" w:rsidR="00136EAB" w:rsidRPr="00DF3C06" w:rsidRDefault="00136EAB" w:rsidP="000130E1">
            <w:pPr>
              <w:jc w:val="center"/>
              <w:rPr>
                <w:b/>
                <w:bCs/>
                <w:sz w:val="20"/>
                <w:szCs w:val="20"/>
              </w:rPr>
            </w:pPr>
            <w:r w:rsidRPr="00DF3C06">
              <w:rPr>
                <w:b/>
                <w:bCs/>
                <w:sz w:val="20"/>
                <w:szCs w:val="20"/>
              </w:rPr>
              <w:t>Contactgegevens</w:t>
            </w:r>
          </w:p>
        </w:tc>
      </w:tr>
      <w:tr w:rsidR="00136EAB" w:rsidRPr="0069468B" w14:paraId="28B322C1" w14:textId="77777777">
        <w:trPr>
          <w:trHeight w:val="454"/>
        </w:trPr>
        <w:tc>
          <w:tcPr>
            <w:tcW w:w="3256" w:type="dxa"/>
            <w:shd w:val="clear" w:color="auto" w:fill="F2CEED" w:themeFill="accent5" w:themeFillTint="33"/>
            <w:vAlign w:val="center"/>
          </w:tcPr>
          <w:p w14:paraId="3C352CD5" w14:textId="77777777" w:rsidR="00476EA8" w:rsidRDefault="00136EAB" w:rsidP="00476EA8">
            <w:pPr>
              <w:rPr>
                <w:sz w:val="24"/>
                <w:szCs w:val="24"/>
              </w:rPr>
            </w:pPr>
            <w:r w:rsidRPr="00476EA8">
              <w:t>Algemeen verantwoordelijke</w:t>
            </w:r>
            <w:r w:rsidR="00476EA8" w:rsidRPr="00476EA8">
              <w:rPr>
                <w:sz w:val="24"/>
                <w:szCs w:val="24"/>
              </w:rPr>
              <w:t xml:space="preserve"> </w:t>
            </w:r>
          </w:p>
          <w:p w14:paraId="4369E460" w14:textId="37A7D222" w:rsidR="00136EAB" w:rsidRDefault="009B57D1" w:rsidP="00897FFA">
            <w:r w:rsidRPr="00770360">
              <w:rPr>
                <w:sz w:val="18"/>
                <w:szCs w:val="18"/>
              </w:rPr>
              <w:t xml:space="preserve">Organisatie </w:t>
            </w:r>
          </w:p>
        </w:tc>
        <w:tc>
          <w:tcPr>
            <w:tcW w:w="1559" w:type="dxa"/>
            <w:shd w:val="clear" w:color="auto" w:fill="F2CEED" w:themeFill="accent5" w:themeFillTint="33"/>
            <w:vAlign w:val="center"/>
          </w:tcPr>
          <w:p w14:paraId="506B1AE7" w14:textId="77777777" w:rsidR="00136EAB" w:rsidRDefault="00136EAB" w:rsidP="000130E1">
            <w:pPr>
              <w:jc w:val="center"/>
            </w:pPr>
            <w:r w:rsidRPr="00F509BB">
              <w:t>JA / NEE</w:t>
            </w:r>
          </w:p>
        </w:tc>
        <w:tc>
          <w:tcPr>
            <w:tcW w:w="3372" w:type="dxa"/>
            <w:shd w:val="clear" w:color="auto" w:fill="F2CEED" w:themeFill="accent5" w:themeFillTint="33"/>
            <w:vAlign w:val="center"/>
          </w:tcPr>
          <w:p w14:paraId="37F3FC91" w14:textId="77777777" w:rsidR="00136EAB" w:rsidRDefault="00136EAB" w:rsidP="000130E1">
            <w:pPr>
              <w:jc w:val="center"/>
            </w:pPr>
          </w:p>
        </w:tc>
        <w:tc>
          <w:tcPr>
            <w:tcW w:w="2269" w:type="dxa"/>
            <w:shd w:val="clear" w:color="auto" w:fill="F2CEED" w:themeFill="accent5" w:themeFillTint="33"/>
            <w:vAlign w:val="center"/>
          </w:tcPr>
          <w:p w14:paraId="262D08B1" w14:textId="77777777" w:rsidR="00136EAB" w:rsidRDefault="00136EAB" w:rsidP="000130E1">
            <w:pPr>
              <w:jc w:val="center"/>
            </w:pPr>
          </w:p>
        </w:tc>
      </w:tr>
      <w:tr w:rsidR="00136EAB" w:rsidRPr="0069468B" w14:paraId="1E0097CD" w14:textId="77777777">
        <w:trPr>
          <w:trHeight w:val="454"/>
        </w:trPr>
        <w:tc>
          <w:tcPr>
            <w:tcW w:w="3256" w:type="dxa"/>
            <w:shd w:val="clear" w:color="auto" w:fill="F2CEED" w:themeFill="accent5" w:themeFillTint="33"/>
            <w:vAlign w:val="center"/>
          </w:tcPr>
          <w:p w14:paraId="7B48FF48" w14:textId="6E825FDB" w:rsidR="00136EAB" w:rsidRPr="005C75A2" w:rsidRDefault="00136EAB" w:rsidP="005C75A2">
            <w:r w:rsidRPr="005C75A2">
              <w:t xml:space="preserve">Veiligheidsverantwoordelijke </w:t>
            </w:r>
            <w:r w:rsidR="00FB6CCB" w:rsidRPr="00770360">
              <w:rPr>
                <w:sz w:val="18"/>
                <w:szCs w:val="18"/>
              </w:rPr>
              <w:t>Organisatie</w:t>
            </w:r>
          </w:p>
        </w:tc>
        <w:tc>
          <w:tcPr>
            <w:tcW w:w="1559" w:type="dxa"/>
            <w:shd w:val="clear" w:color="auto" w:fill="F2CEED" w:themeFill="accent5" w:themeFillTint="33"/>
            <w:vAlign w:val="center"/>
          </w:tcPr>
          <w:p w14:paraId="3A765DB3" w14:textId="77777777" w:rsidR="00136EAB" w:rsidRDefault="00136EAB" w:rsidP="000130E1">
            <w:pPr>
              <w:jc w:val="center"/>
            </w:pPr>
            <w:r w:rsidRPr="00F509BB">
              <w:t>JA / NEE</w:t>
            </w:r>
          </w:p>
        </w:tc>
        <w:tc>
          <w:tcPr>
            <w:tcW w:w="3372" w:type="dxa"/>
            <w:shd w:val="clear" w:color="auto" w:fill="F2CEED" w:themeFill="accent5" w:themeFillTint="33"/>
            <w:vAlign w:val="center"/>
          </w:tcPr>
          <w:p w14:paraId="69F56F45" w14:textId="77777777" w:rsidR="00136EAB" w:rsidRDefault="00136EAB" w:rsidP="000130E1"/>
        </w:tc>
        <w:tc>
          <w:tcPr>
            <w:tcW w:w="2269" w:type="dxa"/>
            <w:shd w:val="clear" w:color="auto" w:fill="F2CEED" w:themeFill="accent5" w:themeFillTint="33"/>
            <w:vAlign w:val="center"/>
          </w:tcPr>
          <w:p w14:paraId="07BAA2B4" w14:textId="77777777" w:rsidR="00136EAB" w:rsidRDefault="00136EAB" w:rsidP="000130E1"/>
        </w:tc>
      </w:tr>
      <w:tr w:rsidR="00136EAB" w:rsidRPr="0069468B" w14:paraId="7A0EE961" w14:textId="77777777">
        <w:trPr>
          <w:trHeight w:val="454"/>
        </w:trPr>
        <w:tc>
          <w:tcPr>
            <w:tcW w:w="3256" w:type="dxa"/>
            <w:shd w:val="clear" w:color="auto" w:fill="FFFFA7"/>
            <w:vAlign w:val="center"/>
          </w:tcPr>
          <w:p w14:paraId="17CC6718" w14:textId="77777777" w:rsidR="00136EAB" w:rsidRDefault="00136EAB" w:rsidP="000130E1">
            <w:r>
              <w:t>Noodplanningscoördinator</w:t>
            </w:r>
          </w:p>
        </w:tc>
        <w:tc>
          <w:tcPr>
            <w:tcW w:w="1559" w:type="dxa"/>
            <w:shd w:val="clear" w:color="auto" w:fill="FFFFA7"/>
            <w:vAlign w:val="center"/>
          </w:tcPr>
          <w:p w14:paraId="179BD279" w14:textId="77777777" w:rsidR="00136EAB" w:rsidRDefault="00136EAB" w:rsidP="000130E1">
            <w:pPr>
              <w:jc w:val="center"/>
            </w:pPr>
            <w:r w:rsidRPr="00F509BB">
              <w:t>JA / NEE</w:t>
            </w:r>
          </w:p>
        </w:tc>
        <w:tc>
          <w:tcPr>
            <w:tcW w:w="3372" w:type="dxa"/>
            <w:shd w:val="clear" w:color="auto" w:fill="FFFFA7"/>
            <w:vAlign w:val="center"/>
          </w:tcPr>
          <w:p w14:paraId="4FE61BC3" w14:textId="77777777" w:rsidR="00136EAB" w:rsidRDefault="00136EAB" w:rsidP="000130E1">
            <w:pPr>
              <w:jc w:val="center"/>
            </w:pPr>
          </w:p>
        </w:tc>
        <w:tc>
          <w:tcPr>
            <w:tcW w:w="2269" w:type="dxa"/>
            <w:shd w:val="clear" w:color="auto" w:fill="FFFFA7"/>
            <w:vAlign w:val="center"/>
          </w:tcPr>
          <w:p w14:paraId="49C3DD55" w14:textId="77777777" w:rsidR="00136EAB" w:rsidRDefault="00136EAB" w:rsidP="000130E1">
            <w:pPr>
              <w:jc w:val="center"/>
            </w:pPr>
          </w:p>
        </w:tc>
      </w:tr>
      <w:tr w:rsidR="00136EAB" w:rsidRPr="0069468B" w14:paraId="0F50397C" w14:textId="77777777">
        <w:trPr>
          <w:trHeight w:val="454"/>
        </w:trPr>
        <w:tc>
          <w:tcPr>
            <w:tcW w:w="3256" w:type="dxa"/>
            <w:shd w:val="clear" w:color="auto" w:fill="FF9393"/>
            <w:vAlign w:val="center"/>
          </w:tcPr>
          <w:p w14:paraId="291C36D6" w14:textId="77777777" w:rsidR="00136EAB" w:rsidRDefault="00136EAB" w:rsidP="000130E1">
            <w:r>
              <w:t>Brandweerzone Rivierenland</w:t>
            </w:r>
          </w:p>
        </w:tc>
        <w:tc>
          <w:tcPr>
            <w:tcW w:w="1559" w:type="dxa"/>
            <w:shd w:val="clear" w:color="auto" w:fill="FF9393"/>
            <w:vAlign w:val="center"/>
          </w:tcPr>
          <w:p w14:paraId="3A706850" w14:textId="77777777" w:rsidR="00136EAB" w:rsidRDefault="00136EAB" w:rsidP="000130E1">
            <w:pPr>
              <w:jc w:val="center"/>
            </w:pPr>
            <w:r w:rsidRPr="00F509BB">
              <w:t>JA / NEE</w:t>
            </w:r>
          </w:p>
        </w:tc>
        <w:tc>
          <w:tcPr>
            <w:tcW w:w="3372" w:type="dxa"/>
            <w:shd w:val="clear" w:color="auto" w:fill="FF9393"/>
            <w:vAlign w:val="center"/>
          </w:tcPr>
          <w:p w14:paraId="055EA43A" w14:textId="77777777" w:rsidR="00136EAB" w:rsidRDefault="00136EAB" w:rsidP="000130E1">
            <w:pPr>
              <w:jc w:val="center"/>
            </w:pPr>
          </w:p>
        </w:tc>
        <w:tc>
          <w:tcPr>
            <w:tcW w:w="2269" w:type="dxa"/>
            <w:shd w:val="clear" w:color="auto" w:fill="FF9393"/>
            <w:vAlign w:val="center"/>
          </w:tcPr>
          <w:p w14:paraId="1ACEEC69" w14:textId="77777777" w:rsidR="00136EAB" w:rsidRDefault="00136EAB" w:rsidP="000130E1">
            <w:pPr>
              <w:jc w:val="center"/>
            </w:pPr>
          </w:p>
        </w:tc>
      </w:tr>
      <w:tr w:rsidR="00136EAB" w:rsidRPr="0069468B" w14:paraId="419574E5" w14:textId="77777777">
        <w:trPr>
          <w:trHeight w:val="454"/>
        </w:trPr>
        <w:tc>
          <w:tcPr>
            <w:tcW w:w="3256" w:type="dxa"/>
            <w:shd w:val="clear" w:color="auto" w:fill="C1F0C7" w:themeFill="accent3" w:themeFillTint="33"/>
            <w:vAlign w:val="center"/>
          </w:tcPr>
          <w:p w14:paraId="13BA0C83" w14:textId="77777777" w:rsidR="00136EAB" w:rsidRDefault="00136EAB" w:rsidP="000130E1">
            <w:r>
              <w:t>Medische inzet</w:t>
            </w:r>
          </w:p>
        </w:tc>
        <w:tc>
          <w:tcPr>
            <w:tcW w:w="1559" w:type="dxa"/>
            <w:shd w:val="clear" w:color="auto" w:fill="C1F0C7" w:themeFill="accent3" w:themeFillTint="33"/>
            <w:vAlign w:val="center"/>
          </w:tcPr>
          <w:p w14:paraId="637EB57C" w14:textId="77777777" w:rsidR="00136EAB" w:rsidRDefault="00136EAB" w:rsidP="000130E1">
            <w:pPr>
              <w:jc w:val="center"/>
            </w:pPr>
            <w:r w:rsidRPr="00F509BB">
              <w:t>JA / NEE</w:t>
            </w:r>
          </w:p>
        </w:tc>
        <w:tc>
          <w:tcPr>
            <w:tcW w:w="3372" w:type="dxa"/>
            <w:shd w:val="clear" w:color="auto" w:fill="C1F0C7" w:themeFill="accent3" w:themeFillTint="33"/>
            <w:vAlign w:val="center"/>
          </w:tcPr>
          <w:p w14:paraId="0F054339" w14:textId="77777777" w:rsidR="00136EAB" w:rsidRDefault="00136EAB" w:rsidP="000130E1">
            <w:pPr>
              <w:jc w:val="center"/>
            </w:pPr>
          </w:p>
        </w:tc>
        <w:tc>
          <w:tcPr>
            <w:tcW w:w="2269" w:type="dxa"/>
            <w:shd w:val="clear" w:color="auto" w:fill="C1F0C7" w:themeFill="accent3" w:themeFillTint="33"/>
            <w:vAlign w:val="center"/>
          </w:tcPr>
          <w:p w14:paraId="57F087C5" w14:textId="77777777" w:rsidR="00136EAB" w:rsidRDefault="00136EAB" w:rsidP="000130E1">
            <w:pPr>
              <w:jc w:val="center"/>
            </w:pPr>
          </w:p>
        </w:tc>
      </w:tr>
      <w:tr w:rsidR="00136EAB" w:rsidRPr="0069468B" w14:paraId="21706E31" w14:textId="77777777">
        <w:trPr>
          <w:trHeight w:val="454"/>
        </w:trPr>
        <w:tc>
          <w:tcPr>
            <w:tcW w:w="3256" w:type="dxa"/>
            <w:shd w:val="clear" w:color="auto" w:fill="C1E4F5" w:themeFill="accent1" w:themeFillTint="33"/>
            <w:vAlign w:val="center"/>
          </w:tcPr>
          <w:p w14:paraId="1DB2575A" w14:textId="77777777" w:rsidR="00136EAB" w:rsidRDefault="00136EAB" w:rsidP="000130E1">
            <w:r>
              <w:t>Politionele inzet</w:t>
            </w:r>
          </w:p>
        </w:tc>
        <w:tc>
          <w:tcPr>
            <w:tcW w:w="1559" w:type="dxa"/>
            <w:shd w:val="clear" w:color="auto" w:fill="C1E4F5" w:themeFill="accent1" w:themeFillTint="33"/>
            <w:vAlign w:val="center"/>
          </w:tcPr>
          <w:p w14:paraId="5DCDC939" w14:textId="77777777" w:rsidR="00136EAB" w:rsidRDefault="00136EAB" w:rsidP="000130E1">
            <w:pPr>
              <w:jc w:val="center"/>
            </w:pPr>
            <w:r w:rsidRPr="00F509BB">
              <w:t>JA / NEE</w:t>
            </w:r>
          </w:p>
        </w:tc>
        <w:tc>
          <w:tcPr>
            <w:tcW w:w="3372" w:type="dxa"/>
            <w:shd w:val="clear" w:color="auto" w:fill="C1E4F5" w:themeFill="accent1" w:themeFillTint="33"/>
            <w:vAlign w:val="center"/>
          </w:tcPr>
          <w:p w14:paraId="3AAD6C05" w14:textId="77777777" w:rsidR="00136EAB" w:rsidRDefault="00136EAB" w:rsidP="000130E1">
            <w:pPr>
              <w:jc w:val="center"/>
            </w:pPr>
          </w:p>
        </w:tc>
        <w:tc>
          <w:tcPr>
            <w:tcW w:w="2269" w:type="dxa"/>
            <w:shd w:val="clear" w:color="auto" w:fill="C1E4F5" w:themeFill="accent1" w:themeFillTint="33"/>
            <w:vAlign w:val="center"/>
          </w:tcPr>
          <w:p w14:paraId="2A15CD44" w14:textId="77777777" w:rsidR="00136EAB" w:rsidRDefault="00136EAB" w:rsidP="000130E1">
            <w:pPr>
              <w:jc w:val="center"/>
            </w:pPr>
          </w:p>
        </w:tc>
      </w:tr>
      <w:tr w:rsidR="00136EAB" w:rsidRPr="0069468B" w14:paraId="0CC1545B" w14:textId="77777777">
        <w:trPr>
          <w:trHeight w:val="454"/>
        </w:trPr>
        <w:tc>
          <w:tcPr>
            <w:tcW w:w="3256" w:type="dxa"/>
            <w:shd w:val="clear" w:color="auto" w:fill="D9D9D9" w:themeFill="background1" w:themeFillShade="D9"/>
            <w:vAlign w:val="center"/>
          </w:tcPr>
          <w:p w14:paraId="71400206" w14:textId="77777777" w:rsidR="00136EAB" w:rsidRDefault="00136EAB" w:rsidP="000130E1">
            <w:r>
              <w:t>Private bewaking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3F9A912C" w14:textId="77777777" w:rsidR="00136EAB" w:rsidRDefault="00136EAB" w:rsidP="000130E1">
            <w:pPr>
              <w:jc w:val="center"/>
            </w:pPr>
            <w:r w:rsidRPr="00F509BB">
              <w:t>JA / NEE</w:t>
            </w:r>
          </w:p>
        </w:tc>
        <w:tc>
          <w:tcPr>
            <w:tcW w:w="3372" w:type="dxa"/>
            <w:shd w:val="clear" w:color="auto" w:fill="D9D9D9" w:themeFill="background1" w:themeFillShade="D9"/>
            <w:vAlign w:val="center"/>
          </w:tcPr>
          <w:p w14:paraId="27C01B87" w14:textId="77777777" w:rsidR="00136EAB" w:rsidRDefault="00136EAB" w:rsidP="000130E1">
            <w:pPr>
              <w:jc w:val="center"/>
            </w:pPr>
          </w:p>
        </w:tc>
        <w:tc>
          <w:tcPr>
            <w:tcW w:w="2269" w:type="dxa"/>
            <w:shd w:val="clear" w:color="auto" w:fill="D9D9D9" w:themeFill="background1" w:themeFillShade="D9"/>
            <w:vAlign w:val="center"/>
          </w:tcPr>
          <w:p w14:paraId="0FECDC05" w14:textId="77777777" w:rsidR="00136EAB" w:rsidRDefault="00136EAB" w:rsidP="000130E1">
            <w:pPr>
              <w:jc w:val="center"/>
            </w:pPr>
          </w:p>
        </w:tc>
      </w:tr>
    </w:tbl>
    <w:p w14:paraId="6FCDE4CC" w14:textId="77777777" w:rsidR="00136EAB" w:rsidRDefault="00136EAB" w:rsidP="00136EAB">
      <w:pPr>
        <w:spacing w:after="0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485"/>
        <w:gridCol w:w="17"/>
        <w:gridCol w:w="1074"/>
        <w:gridCol w:w="5880"/>
      </w:tblGrid>
      <w:tr w:rsidR="00136EAB" w14:paraId="55B1F289" w14:textId="77777777">
        <w:trPr>
          <w:trHeight w:val="454"/>
        </w:trPr>
        <w:tc>
          <w:tcPr>
            <w:tcW w:w="10456" w:type="dxa"/>
            <w:gridSpan w:val="4"/>
            <w:shd w:val="clear" w:color="auto" w:fill="00747E"/>
            <w:vAlign w:val="center"/>
          </w:tcPr>
          <w:p w14:paraId="48CF59B9" w14:textId="77777777" w:rsidR="00136EAB" w:rsidRPr="00284F99" w:rsidRDefault="00136EAB" w:rsidP="000130E1">
            <w:pPr>
              <w:rPr>
                <w:b/>
                <w:bCs/>
              </w:rPr>
            </w:pPr>
            <w:r>
              <w:rPr>
                <w:b/>
                <w:bCs/>
                <w:color w:val="FFFFFF" w:themeColor="background1"/>
              </w:rPr>
              <w:t>AANWEZIGE RISICO’S</w:t>
            </w:r>
          </w:p>
        </w:tc>
      </w:tr>
      <w:tr w:rsidR="00DC2272" w14:paraId="40FC471B" w14:textId="77777777">
        <w:trPr>
          <w:trHeight w:val="462"/>
        </w:trPr>
        <w:tc>
          <w:tcPr>
            <w:tcW w:w="10456" w:type="dxa"/>
            <w:gridSpan w:val="4"/>
            <w:shd w:val="clear" w:color="auto" w:fill="FF6600"/>
            <w:vAlign w:val="center"/>
          </w:tcPr>
          <w:p w14:paraId="23B06415" w14:textId="56080F94" w:rsidR="00DC2272" w:rsidRDefault="00DC2272" w:rsidP="00DC2272">
            <w:pPr>
              <w:rPr>
                <w:b/>
                <w:bCs/>
                <w:color w:val="FFFFFF" w:themeColor="background1"/>
              </w:rPr>
            </w:pPr>
            <w:r w:rsidRPr="00D745F1">
              <w:rPr>
                <w:b/>
                <w:bCs/>
                <w:color w:val="FFFFFF" w:themeColor="background1"/>
              </w:rPr>
              <w:t>Nutsvoorzieningen</w:t>
            </w:r>
          </w:p>
        </w:tc>
      </w:tr>
      <w:tr w:rsidR="00B476F9" w14:paraId="49B7998F" w14:textId="77777777" w:rsidTr="00B476F9">
        <w:trPr>
          <w:trHeight w:val="462"/>
        </w:trPr>
        <w:tc>
          <w:tcPr>
            <w:tcW w:w="3485" w:type="dxa"/>
            <w:shd w:val="clear" w:color="auto" w:fill="FFFFFF" w:themeFill="background1"/>
            <w:vAlign w:val="center"/>
          </w:tcPr>
          <w:p w14:paraId="6A72CF7E" w14:textId="5D69207B" w:rsidR="00B476F9" w:rsidRDefault="00B476F9" w:rsidP="00B476F9">
            <w:pPr>
              <w:jc w:val="center"/>
            </w:pPr>
            <w:r w:rsidRPr="00DF3C06">
              <w:rPr>
                <w:b/>
                <w:bCs/>
                <w:sz w:val="20"/>
                <w:szCs w:val="20"/>
              </w:rPr>
              <w:t>Risico</w:t>
            </w:r>
          </w:p>
        </w:tc>
        <w:tc>
          <w:tcPr>
            <w:tcW w:w="1091" w:type="dxa"/>
            <w:gridSpan w:val="2"/>
            <w:shd w:val="clear" w:color="auto" w:fill="FFFFFF" w:themeFill="background1"/>
            <w:vAlign w:val="center"/>
          </w:tcPr>
          <w:p w14:paraId="518F0025" w14:textId="250FF663" w:rsidR="00B476F9" w:rsidRDefault="00B476F9" w:rsidP="00B476F9">
            <w:r w:rsidRPr="00DF3C06">
              <w:rPr>
                <w:b/>
                <w:bCs/>
                <w:sz w:val="20"/>
                <w:szCs w:val="20"/>
              </w:rPr>
              <w:t>Aanwezig</w:t>
            </w:r>
          </w:p>
        </w:tc>
        <w:tc>
          <w:tcPr>
            <w:tcW w:w="5880" w:type="dxa"/>
            <w:shd w:val="clear" w:color="auto" w:fill="FFFFFF" w:themeFill="background1"/>
            <w:vAlign w:val="center"/>
          </w:tcPr>
          <w:p w14:paraId="76057071" w14:textId="706BF66C" w:rsidR="00B476F9" w:rsidRDefault="00B476F9" w:rsidP="00B476F9">
            <w:pPr>
              <w:jc w:val="center"/>
            </w:pPr>
            <w:r w:rsidRPr="00DF3C06">
              <w:rPr>
                <w:b/>
                <w:bCs/>
                <w:sz w:val="20"/>
                <w:szCs w:val="20"/>
              </w:rPr>
              <w:t>Opmerkingen</w:t>
            </w:r>
          </w:p>
        </w:tc>
      </w:tr>
      <w:tr w:rsidR="00B476F9" w14:paraId="75F99652" w14:textId="77777777" w:rsidTr="00DC2272">
        <w:trPr>
          <w:trHeight w:val="462"/>
        </w:trPr>
        <w:tc>
          <w:tcPr>
            <w:tcW w:w="3485" w:type="dxa"/>
            <w:shd w:val="clear" w:color="auto" w:fill="FFFFFF" w:themeFill="background1"/>
            <w:vAlign w:val="center"/>
          </w:tcPr>
          <w:p w14:paraId="3E06FFA9" w14:textId="235337EB" w:rsidR="00B476F9" w:rsidRPr="00DC2272" w:rsidRDefault="00B476F9" w:rsidP="00B476F9">
            <w:r>
              <w:t>Elektriciteit</w:t>
            </w:r>
          </w:p>
        </w:tc>
        <w:tc>
          <w:tcPr>
            <w:tcW w:w="1091" w:type="dxa"/>
            <w:gridSpan w:val="2"/>
            <w:shd w:val="clear" w:color="auto" w:fill="FFFFFF" w:themeFill="background1"/>
            <w:vAlign w:val="center"/>
          </w:tcPr>
          <w:p w14:paraId="2D8AC0BA" w14:textId="6FAE2171" w:rsidR="00B476F9" w:rsidRPr="00DC2272" w:rsidRDefault="00B476F9" w:rsidP="00B476F9">
            <w:r>
              <w:t>JA / NEE</w:t>
            </w:r>
          </w:p>
        </w:tc>
        <w:tc>
          <w:tcPr>
            <w:tcW w:w="5880" w:type="dxa"/>
            <w:shd w:val="clear" w:color="auto" w:fill="FFFFFF" w:themeFill="background1"/>
            <w:vAlign w:val="center"/>
          </w:tcPr>
          <w:p w14:paraId="352560A6" w14:textId="0645EA9C" w:rsidR="00B476F9" w:rsidRPr="00DC2272" w:rsidRDefault="00B476F9" w:rsidP="00B476F9">
            <w:r>
              <w:t>Werfkast – marktkast – net?</w:t>
            </w:r>
          </w:p>
        </w:tc>
      </w:tr>
      <w:tr w:rsidR="00B476F9" w14:paraId="002FCC94" w14:textId="77777777" w:rsidTr="00DC2272">
        <w:trPr>
          <w:trHeight w:val="462"/>
        </w:trPr>
        <w:tc>
          <w:tcPr>
            <w:tcW w:w="3485" w:type="dxa"/>
            <w:shd w:val="clear" w:color="auto" w:fill="FFFFFF" w:themeFill="background1"/>
            <w:vAlign w:val="center"/>
          </w:tcPr>
          <w:p w14:paraId="48548F41" w14:textId="43460E35" w:rsidR="00B476F9" w:rsidRPr="00DC2272" w:rsidRDefault="00B476F9" w:rsidP="00B476F9">
            <w:r>
              <w:t>Gasflessen</w:t>
            </w:r>
          </w:p>
        </w:tc>
        <w:tc>
          <w:tcPr>
            <w:tcW w:w="1091" w:type="dxa"/>
            <w:gridSpan w:val="2"/>
            <w:shd w:val="clear" w:color="auto" w:fill="FFFFFF" w:themeFill="background1"/>
            <w:vAlign w:val="center"/>
          </w:tcPr>
          <w:p w14:paraId="6F089098" w14:textId="719BCF2F" w:rsidR="00B476F9" w:rsidRPr="00DC2272" w:rsidRDefault="00B476F9" w:rsidP="00B476F9">
            <w:r>
              <w:t>JA / NEE</w:t>
            </w:r>
          </w:p>
        </w:tc>
        <w:tc>
          <w:tcPr>
            <w:tcW w:w="5880" w:type="dxa"/>
            <w:shd w:val="clear" w:color="auto" w:fill="FFFFFF" w:themeFill="background1"/>
            <w:vAlign w:val="center"/>
          </w:tcPr>
          <w:p w14:paraId="0308B5B7" w14:textId="0168264E" w:rsidR="00B476F9" w:rsidRPr="00DC2272" w:rsidRDefault="00B476F9" w:rsidP="00B476F9">
            <w:r>
              <w:t xml:space="preserve">Aantal: </w:t>
            </w:r>
          </w:p>
        </w:tc>
      </w:tr>
      <w:tr w:rsidR="00B476F9" w14:paraId="497BA2F9" w14:textId="77777777" w:rsidTr="00DC2272">
        <w:trPr>
          <w:trHeight w:val="462"/>
        </w:trPr>
        <w:tc>
          <w:tcPr>
            <w:tcW w:w="3485" w:type="dxa"/>
            <w:shd w:val="clear" w:color="auto" w:fill="FFFFFF" w:themeFill="background1"/>
            <w:vAlign w:val="center"/>
          </w:tcPr>
          <w:p w14:paraId="4127FD3A" w14:textId="139224ED" w:rsidR="00B476F9" w:rsidRPr="00DC2272" w:rsidRDefault="00B476F9" w:rsidP="00B476F9">
            <w:r>
              <w:t>Stroomgroep</w:t>
            </w:r>
          </w:p>
        </w:tc>
        <w:tc>
          <w:tcPr>
            <w:tcW w:w="1091" w:type="dxa"/>
            <w:gridSpan w:val="2"/>
            <w:shd w:val="clear" w:color="auto" w:fill="FFFFFF" w:themeFill="background1"/>
            <w:vAlign w:val="center"/>
          </w:tcPr>
          <w:p w14:paraId="362A8405" w14:textId="689F607A" w:rsidR="00B476F9" w:rsidRPr="00DC2272" w:rsidRDefault="00B476F9" w:rsidP="00B476F9">
            <w:r>
              <w:t>JA / NEE</w:t>
            </w:r>
          </w:p>
        </w:tc>
        <w:tc>
          <w:tcPr>
            <w:tcW w:w="5880" w:type="dxa"/>
            <w:shd w:val="clear" w:color="auto" w:fill="FFFFFF" w:themeFill="background1"/>
            <w:vAlign w:val="center"/>
          </w:tcPr>
          <w:p w14:paraId="44C80BDB" w14:textId="45451F7E" w:rsidR="00B476F9" w:rsidRPr="00DC2272" w:rsidRDefault="00B476F9" w:rsidP="00B476F9">
            <w:r>
              <w:t>Type:</w:t>
            </w:r>
          </w:p>
        </w:tc>
      </w:tr>
      <w:tr w:rsidR="00B476F9" w14:paraId="224A82FE" w14:textId="77777777">
        <w:trPr>
          <w:trHeight w:val="454"/>
        </w:trPr>
        <w:tc>
          <w:tcPr>
            <w:tcW w:w="10456" w:type="dxa"/>
            <w:gridSpan w:val="4"/>
            <w:shd w:val="clear" w:color="auto" w:fill="FF6600"/>
            <w:vAlign w:val="center"/>
          </w:tcPr>
          <w:p w14:paraId="26B253ED" w14:textId="77777777" w:rsidR="00B476F9" w:rsidRPr="007B0B5B" w:rsidRDefault="00B476F9" w:rsidP="00B476F9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Bijzondere risico’s</w:t>
            </w:r>
          </w:p>
        </w:tc>
      </w:tr>
      <w:tr w:rsidR="00B476F9" w:rsidRPr="0069468B" w14:paraId="3A55375B" w14:textId="77777777">
        <w:trPr>
          <w:trHeight w:val="340"/>
        </w:trPr>
        <w:tc>
          <w:tcPr>
            <w:tcW w:w="3502" w:type="dxa"/>
            <w:gridSpan w:val="2"/>
            <w:vMerge w:val="restart"/>
            <w:vAlign w:val="center"/>
          </w:tcPr>
          <w:p w14:paraId="46BC3B5E" w14:textId="77777777" w:rsidR="00B476F9" w:rsidRPr="0069468B" w:rsidRDefault="00B476F9" w:rsidP="00B476F9">
            <w:r>
              <w:t>Tentconstructies</w:t>
            </w:r>
          </w:p>
        </w:tc>
        <w:tc>
          <w:tcPr>
            <w:tcW w:w="1074" w:type="dxa"/>
            <w:vMerge w:val="restart"/>
            <w:vAlign w:val="center"/>
          </w:tcPr>
          <w:p w14:paraId="3E3E5373" w14:textId="77777777" w:rsidR="00B476F9" w:rsidRPr="0069468B" w:rsidRDefault="00B476F9" w:rsidP="00B476F9">
            <w:pPr>
              <w:jc w:val="center"/>
            </w:pPr>
            <w:r>
              <w:t>JA / NEE</w:t>
            </w:r>
          </w:p>
        </w:tc>
        <w:tc>
          <w:tcPr>
            <w:tcW w:w="5880" w:type="dxa"/>
            <w:vAlign w:val="center"/>
          </w:tcPr>
          <w:p w14:paraId="7814357F" w14:textId="77777777" w:rsidR="00B476F9" w:rsidRPr="0069468B" w:rsidRDefault="00B476F9" w:rsidP="00B476F9">
            <w:r>
              <w:t>Aantal &amp; oppervlakte:</w:t>
            </w:r>
          </w:p>
        </w:tc>
      </w:tr>
      <w:tr w:rsidR="00B476F9" w:rsidRPr="0069468B" w14:paraId="5B5F571C" w14:textId="77777777">
        <w:trPr>
          <w:trHeight w:val="340"/>
        </w:trPr>
        <w:tc>
          <w:tcPr>
            <w:tcW w:w="3502" w:type="dxa"/>
            <w:gridSpan w:val="2"/>
            <w:vMerge/>
            <w:vAlign w:val="center"/>
          </w:tcPr>
          <w:p w14:paraId="72397F63" w14:textId="77777777" w:rsidR="00B476F9" w:rsidRDefault="00B476F9" w:rsidP="00B476F9"/>
        </w:tc>
        <w:tc>
          <w:tcPr>
            <w:tcW w:w="1074" w:type="dxa"/>
            <w:vMerge/>
            <w:vAlign w:val="center"/>
          </w:tcPr>
          <w:p w14:paraId="22D8F74C" w14:textId="77777777" w:rsidR="00B476F9" w:rsidRDefault="00B476F9" w:rsidP="00B476F9">
            <w:pPr>
              <w:jc w:val="center"/>
            </w:pPr>
          </w:p>
        </w:tc>
        <w:tc>
          <w:tcPr>
            <w:tcW w:w="5880" w:type="dxa"/>
            <w:vAlign w:val="center"/>
          </w:tcPr>
          <w:p w14:paraId="7893DBAC" w14:textId="77777777" w:rsidR="00B476F9" w:rsidRDefault="00B476F9" w:rsidP="00B476F9">
            <w:r>
              <w:t>Maximale windbelasting (km/u):</w:t>
            </w:r>
          </w:p>
        </w:tc>
      </w:tr>
      <w:tr w:rsidR="00B476F9" w:rsidRPr="0069468B" w14:paraId="2E9102AF" w14:textId="77777777">
        <w:trPr>
          <w:trHeight w:val="454"/>
        </w:trPr>
        <w:tc>
          <w:tcPr>
            <w:tcW w:w="3502" w:type="dxa"/>
            <w:gridSpan w:val="2"/>
            <w:vAlign w:val="center"/>
          </w:tcPr>
          <w:p w14:paraId="739DB04D" w14:textId="77777777" w:rsidR="00B476F9" w:rsidRPr="000B465A" w:rsidRDefault="00B476F9" w:rsidP="00B476F9">
            <w:r w:rsidRPr="000B465A">
              <w:t>Andere tijdelijke opstellingen</w:t>
            </w:r>
          </w:p>
          <w:p w14:paraId="03815FBB" w14:textId="32DC3955" w:rsidR="00B476F9" w:rsidRPr="000B465A" w:rsidRDefault="00B476F9" w:rsidP="00B476F9">
            <w:r w:rsidRPr="000B465A">
              <w:rPr>
                <w:sz w:val="18"/>
                <w:szCs w:val="18"/>
              </w:rPr>
              <w:t>(bv. podium, PA, springkasteel</w:t>
            </w:r>
            <w:r w:rsidR="00A124C7" w:rsidRPr="000B465A">
              <w:rPr>
                <w:sz w:val="18"/>
                <w:szCs w:val="18"/>
              </w:rPr>
              <w:t>, eetkramen</w:t>
            </w:r>
            <w:r w:rsidRPr="000B465A">
              <w:rPr>
                <w:sz w:val="18"/>
                <w:szCs w:val="18"/>
              </w:rPr>
              <w:t>…)</w:t>
            </w:r>
          </w:p>
        </w:tc>
        <w:tc>
          <w:tcPr>
            <w:tcW w:w="1074" w:type="dxa"/>
            <w:vAlign w:val="center"/>
          </w:tcPr>
          <w:p w14:paraId="15422FD3" w14:textId="77777777" w:rsidR="00B476F9" w:rsidRPr="000B465A" w:rsidRDefault="00B476F9" w:rsidP="00B476F9">
            <w:pPr>
              <w:jc w:val="center"/>
            </w:pPr>
            <w:r w:rsidRPr="000B465A">
              <w:t>JA / NEE</w:t>
            </w:r>
          </w:p>
        </w:tc>
        <w:tc>
          <w:tcPr>
            <w:tcW w:w="5880" w:type="dxa"/>
            <w:vAlign w:val="center"/>
          </w:tcPr>
          <w:p w14:paraId="27316F8C" w14:textId="77777777" w:rsidR="00B476F9" w:rsidRPr="000B465A" w:rsidRDefault="00B476F9" w:rsidP="00B476F9">
            <w:r w:rsidRPr="000B465A">
              <w:t xml:space="preserve">Type: </w:t>
            </w:r>
          </w:p>
        </w:tc>
      </w:tr>
      <w:tr w:rsidR="00B476F9" w:rsidRPr="0069468B" w14:paraId="594F248D" w14:textId="77777777">
        <w:trPr>
          <w:trHeight w:val="454"/>
        </w:trPr>
        <w:tc>
          <w:tcPr>
            <w:tcW w:w="3502" w:type="dxa"/>
            <w:gridSpan w:val="2"/>
            <w:vAlign w:val="center"/>
          </w:tcPr>
          <w:p w14:paraId="0C20CF97" w14:textId="77777777" w:rsidR="00B476F9" w:rsidRPr="000B465A" w:rsidRDefault="00B476F9" w:rsidP="00B476F9">
            <w:r w:rsidRPr="000B465A">
              <w:lastRenderedPageBreak/>
              <w:t>Professionele foodtrucks</w:t>
            </w:r>
          </w:p>
        </w:tc>
        <w:tc>
          <w:tcPr>
            <w:tcW w:w="1074" w:type="dxa"/>
            <w:vAlign w:val="center"/>
          </w:tcPr>
          <w:p w14:paraId="61C8896D" w14:textId="77777777" w:rsidR="00B476F9" w:rsidRPr="000B465A" w:rsidRDefault="00B476F9" w:rsidP="00B476F9">
            <w:pPr>
              <w:jc w:val="center"/>
            </w:pPr>
            <w:r w:rsidRPr="000B465A">
              <w:t>JA / NEE</w:t>
            </w:r>
          </w:p>
        </w:tc>
        <w:tc>
          <w:tcPr>
            <w:tcW w:w="5880" w:type="dxa"/>
            <w:vAlign w:val="center"/>
          </w:tcPr>
          <w:p w14:paraId="654D15ED" w14:textId="77777777" w:rsidR="00B476F9" w:rsidRPr="000B465A" w:rsidRDefault="00B476F9" w:rsidP="00B476F9">
            <w:r w:rsidRPr="000B465A">
              <w:t>Aantal:</w:t>
            </w:r>
          </w:p>
        </w:tc>
      </w:tr>
      <w:tr w:rsidR="00B476F9" w:rsidRPr="0069468B" w14:paraId="376E37DF" w14:textId="77777777">
        <w:trPr>
          <w:trHeight w:val="454"/>
        </w:trPr>
        <w:tc>
          <w:tcPr>
            <w:tcW w:w="3502" w:type="dxa"/>
            <w:gridSpan w:val="2"/>
            <w:vAlign w:val="center"/>
          </w:tcPr>
          <w:p w14:paraId="3E5D6C3A" w14:textId="77777777" w:rsidR="00B476F9" w:rsidRPr="000B465A" w:rsidRDefault="00B476F9" w:rsidP="00B476F9">
            <w:r w:rsidRPr="000B465A">
              <w:t>Beperking vrije doorgang (4m)</w:t>
            </w:r>
          </w:p>
        </w:tc>
        <w:tc>
          <w:tcPr>
            <w:tcW w:w="1074" w:type="dxa"/>
            <w:vAlign w:val="center"/>
          </w:tcPr>
          <w:p w14:paraId="210DBB39" w14:textId="77777777" w:rsidR="00B476F9" w:rsidRPr="000B465A" w:rsidRDefault="00B476F9" w:rsidP="00B476F9">
            <w:pPr>
              <w:jc w:val="center"/>
            </w:pPr>
            <w:r w:rsidRPr="000B465A">
              <w:t>JA / NEE</w:t>
            </w:r>
          </w:p>
        </w:tc>
        <w:tc>
          <w:tcPr>
            <w:tcW w:w="5880" w:type="dxa"/>
            <w:vAlign w:val="center"/>
          </w:tcPr>
          <w:p w14:paraId="26D43E7E" w14:textId="30BFAAD6" w:rsidR="00B476F9" w:rsidRPr="000B465A" w:rsidRDefault="00B476F9" w:rsidP="00B476F9">
            <w:r w:rsidRPr="000B465A">
              <w:t>Locatie(s):</w:t>
            </w:r>
          </w:p>
        </w:tc>
      </w:tr>
      <w:tr w:rsidR="00FD1D39" w:rsidRPr="0069468B" w14:paraId="277A01B4" w14:textId="77777777" w:rsidTr="0010669D">
        <w:trPr>
          <w:trHeight w:val="454"/>
        </w:trPr>
        <w:tc>
          <w:tcPr>
            <w:tcW w:w="3502" w:type="dxa"/>
            <w:gridSpan w:val="2"/>
            <w:vAlign w:val="center"/>
          </w:tcPr>
          <w:p w14:paraId="2F103586" w14:textId="25E4F807" w:rsidR="00FD1D39" w:rsidRPr="000B465A" w:rsidRDefault="00FD1D39" w:rsidP="00FD1D39">
            <w:r w:rsidRPr="000B465A">
              <w:t>Open vuur</w:t>
            </w:r>
          </w:p>
        </w:tc>
        <w:tc>
          <w:tcPr>
            <w:tcW w:w="1074" w:type="dxa"/>
            <w:vAlign w:val="center"/>
          </w:tcPr>
          <w:p w14:paraId="1BE22448" w14:textId="77777777" w:rsidR="00FD1D39" w:rsidRPr="000B465A" w:rsidRDefault="00FD1D39" w:rsidP="00FD1D39">
            <w:pPr>
              <w:jc w:val="center"/>
            </w:pPr>
            <w:r w:rsidRPr="000B465A">
              <w:t>JA / NEE</w:t>
            </w:r>
          </w:p>
        </w:tc>
        <w:tc>
          <w:tcPr>
            <w:tcW w:w="5880" w:type="dxa"/>
            <w:vAlign w:val="center"/>
          </w:tcPr>
          <w:p w14:paraId="5813AB96" w14:textId="77777777" w:rsidR="003C48AD" w:rsidRPr="000B465A" w:rsidRDefault="003C48AD" w:rsidP="00FD1D39">
            <w:r w:rsidRPr="000B465A">
              <w:t>Type:</w:t>
            </w:r>
          </w:p>
          <w:p w14:paraId="4D96A663" w14:textId="379B3381" w:rsidR="00FD1D39" w:rsidRPr="000B465A" w:rsidRDefault="00FD1D39" w:rsidP="00FD1D39">
            <w:r w:rsidRPr="000B465A">
              <w:t xml:space="preserve">Aantal: </w:t>
            </w:r>
          </w:p>
        </w:tc>
      </w:tr>
      <w:tr w:rsidR="00B476F9" w:rsidRPr="0069468B" w14:paraId="448DE969" w14:textId="77777777">
        <w:trPr>
          <w:trHeight w:val="454"/>
        </w:trPr>
        <w:tc>
          <w:tcPr>
            <w:tcW w:w="3502" w:type="dxa"/>
            <w:gridSpan w:val="2"/>
            <w:vAlign w:val="center"/>
          </w:tcPr>
          <w:p w14:paraId="7CCAC087" w14:textId="77777777" w:rsidR="00B476F9" w:rsidRDefault="00B476F9" w:rsidP="00B476F9">
            <w:r>
              <w:t>Geluidsafwijking</w:t>
            </w:r>
          </w:p>
        </w:tc>
        <w:tc>
          <w:tcPr>
            <w:tcW w:w="1074" w:type="dxa"/>
            <w:vAlign w:val="center"/>
          </w:tcPr>
          <w:p w14:paraId="09490870" w14:textId="77777777" w:rsidR="00B476F9" w:rsidRPr="0069468B" w:rsidRDefault="00B476F9" w:rsidP="00B476F9">
            <w:pPr>
              <w:jc w:val="center"/>
            </w:pPr>
            <w:r w:rsidRPr="00DA2950">
              <w:t>JA / NEE</w:t>
            </w:r>
          </w:p>
        </w:tc>
        <w:tc>
          <w:tcPr>
            <w:tcW w:w="5880" w:type="dxa"/>
            <w:vAlign w:val="center"/>
          </w:tcPr>
          <w:p w14:paraId="51D55ADF" w14:textId="77777777" w:rsidR="00B476F9" w:rsidRDefault="00B476F9" w:rsidP="00B476F9">
            <w:r>
              <w:t>Tijdspanne:</w:t>
            </w:r>
          </w:p>
          <w:p w14:paraId="010C00F8" w14:textId="77777777" w:rsidR="00B476F9" w:rsidRPr="0069468B" w:rsidRDefault="00B476F9" w:rsidP="00B476F9">
            <w:r>
              <w:t xml:space="preserve">Toegestane dB: </w:t>
            </w:r>
          </w:p>
        </w:tc>
      </w:tr>
      <w:tr w:rsidR="00B476F9" w:rsidRPr="0069468B" w14:paraId="56E62677" w14:textId="77777777">
        <w:trPr>
          <w:trHeight w:val="454"/>
        </w:trPr>
        <w:tc>
          <w:tcPr>
            <w:tcW w:w="3502" w:type="dxa"/>
            <w:gridSpan w:val="2"/>
            <w:vAlign w:val="center"/>
          </w:tcPr>
          <w:p w14:paraId="224C2E06" w14:textId="77777777" w:rsidR="00B476F9" w:rsidRDefault="00B476F9" w:rsidP="00B476F9">
            <w:r>
              <w:t>Bijzondere weersomstandigheden</w:t>
            </w:r>
          </w:p>
          <w:p w14:paraId="13402748" w14:textId="33DEEB9C" w:rsidR="00B476F9" w:rsidRDefault="00B476F9" w:rsidP="00B476F9">
            <w:r w:rsidRPr="00571792">
              <w:rPr>
                <w:sz w:val="18"/>
                <w:szCs w:val="18"/>
              </w:rPr>
              <w:t>(bv. hitte, onweer, wind…)</w:t>
            </w:r>
          </w:p>
        </w:tc>
        <w:tc>
          <w:tcPr>
            <w:tcW w:w="1074" w:type="dxa"/>
            <w:vAlign w:val="center"/>
          </w:tcPr>
          <w:p w14:paraId="1F2FB4B3" w14:textId="64929EB0" w:rsidR="00B476F9" w:rsidRPr="00DA2950" w:rsidRDefault="00B476F9" w:rsidP="00B476F9">
            <w:pPr>
              <w:jc w:val="center"/>
            </w:pPr>
            <w:r>
              <w:t>JA / NEE</w:t>
            </w:r>
          </w:p>
        </w:tc>
        <w:tc>
          <w:tcPr>
            <w:tcW w:w="5880" w:type="dxa"/>
            <w:vAlign w:val="center"/>
          </w:tcPr>
          <w:p w14:paraId="0433EBB5" w14:textId="77777777" w:rsidR="00B476F9" w:rsidRDefault="00B476F9" w:rsidP="00B476F9"/>
        </w:tc>
      </w:tr>
      <w:tr w:rsidR="00B476F9" w14:paraId="6A097C5D" w14:textId="77777777">
        <w:trPr>
          <w:trHeight w:val="454"/>
        </w:trPr>
        <w:tc>
          <w:tcPr>
            <w:tcW w:w="10456" w:type="dxa"/>
            <w:gridSpan w:val="4"/>
            <w:shd w:val="clear" w:color="auto" w:fill="FF6600"/>
            <w:vAlign w:val="center"/>
          </w:tcPr>
          <w:p w14:paraId="7C62815B" w14:textId="77777777" w:rsidR="00B476F9" w:rsidRPr="007B0B5B" w:rsidRDefault="00B476F9" w:rsidP="00B476F9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Output Risico QuickScan (KDG Veilige Evenementen)</w:t>
            </w:r>
          </w:p>
        </w:tc>
      </w:tr>
      <w:tr w:rsidR="00B476F9" w:rsidRPr="001F23D7" w14:paraId="6D0D460D" w14:textId="77777777">
        <w:trPr>
          <w:trHeight w:val="454"/>
        </w:trPr>
        <w:tc>
          <w:tcPr>
            <w:tcW w:w="10456" w:type="dxa"/>
            <w:gridSpan w:val="4"/>
            <w:vAlign w:val="center"/>
          </w:tcPr>
          <w:p w14:paraId="72903441" w14:textId="32E3CB60" w:rsidR="00B476F9" w:rsidRPr="00484F17" w:rsidRDefault="00234010" w:rsidP="00270BAC">
            <w:pPr>
              <w:spacing w:before="120" w:after="120"/>
              <w:jc w:val="center"/>
            </w:pPr>
            <w:hyperlink r:id="rId10" w:history="1">
              <w:r w:rsidR="00B476F9" w:rsidRPr="00D841D7">
                <w:rPr>
                  <w:rStyle w:val="Hyperlink"/>
                </w:rPr>
                <w:t>https://www.veilige-evenementen.be/RisicoScan/RisicoQuickscanVragenlijst</w:t>
              </w:r>
            </w:hyperlink>
            <w:r w:rsidR="00270BAC">
              <w:t xml:space="preserve"> </w:t>
            </w:r>
            <w:r w:rsidR="00B476F9" w:rsidRPr="00484F17">
              <w:t>[afbeelding grafiek]</w:t>
            </w:r>
            <w:r w:rsidR="00B476F9" w:rsidRPr="00484F17">
              <w:rPr>
                <w:noProof/>
              </w:rPr>
              <w:t xml:space="preserve"> </w:t>
            </w:r>
          </w:p>
          <w:p w14:paraId="21318B6A" w14:textId="77777777" w:rsidR="00B476F9" w:rsidRPr="00484F17" w:rsidRDefault="00B476F9" w:rsidP="00B476F9">
            <w:pPr>
              <w:spacing w:after="120"/>
              <w:jc w:val="both"/>
            </w:pPr>
            <w:r w:rsidRPr="00484F17">
              <w:t xml:space="preserve">Op basis van de risicoanalyse komen volgende risico’s met </w:t>
            </w:r>
            <w:r w:rsidRPr="00484F17">
              <w:rPr>
                <w:b/>
                <w:bCs/>
              </w:rPr>
              <w:t>prioritaire aandacht</w:t>
            </w:r>
            <w:r w:rsidRPr="00484F17">
              <w:t xml:space="preserve"> naar voren: </w:t>
            </w:r>
          </w:p>
          <w:p w14:paraId="04BE2745" w14:textId="77777777" w:rsidR="00B476F9" w:rsidRPr="00484F17" w:rsidRDefault="00B476F9" w:rsidP="00B476F9">
            <w:pPr>
              <w:spacing w:after="120"/>
              <w:jc w:val="both"/>
              <w:rPr>
                <w:b/>
                <w:bCs/>
                <w:u w:val="single"/>
              </w:rPr>
            </w:pPr>
            <w:r w:rsidRPr="00484F17">
              <w:rPr>
                <w:b/>
                <w:bCs/>
                <w:u w:val="single"/>
              </w:rPr>
              <w:t>[Risico 1]</w:t>
            </w:r>
          </w:p>
          <w:p w14:paraId="0DF539AB" w14:textId="77777777" w:rsidR="00B476F9" w:rsidRPr="00484F17" w:rsidRDefault="00B476F9" w:rsidP="00B476F9">
            <w:pPr>
              <w:spacing w:after="120"/>
              <w:jc w:val="both"/>
            </w:pPr>
            <w:r w:rsidRPr="00484F17">
              <w:t xml:space="preserve">Volgende preventieve maatregelen worden genomen: </w:t>
            </w:r>
          </w:p>
          <w:p w14:paraId="13B2000F" w14:textId="77777777" w:rsidR="00B476F9" w:rsidRPr="00484F17" w:rsidRDefault="00B476F9" w:rsidP="00B476F9">
            <w:pPr>
              <w:pStyle w:val="Lijstalinea"/>
              <w:numPr>
                <w:ilvl w:val="0"/>
                <w:numId w:val="1"/>
              </w:numPr>
              <w:spacing w:after="120"/>
              <w:jc w:val="both"/>
            </w:pPr>
            <w:r w:rsidRPr="00484F17">
              <w:t>[maatregelen]</w:t>
            </w:r>
          </w:p>
          <w:p w14:paraId="2EB8F600" w14:textId="77777777" w:rsidR="00B476F9" w:rsidRPr="00484F17" w:rsidRDefault="00B476F9" w:rsidP="00B476F9">
            <w:pPr>
              <w:pStyle w:val="Lijstalinea"/>
              <w:numPr>
                <w:ilvl w:val="0"/>
                <w:numId w:val="1"/>
              </w:numPr>
              <w:spacing w:after="120"/>
              <w:jc w:val="both"/>
            </w:pPr>
            <w:r w:rsidRPr="00484F17">
              <w:t>[maatregelen]</w:t>
            </w:r>
          </w:p>
          <w:p w14:paraId="08C21A79" w14:textId="77777777" w:rsidR="00B476F9" w:rsidRPr="00484F17" w:rsidRDefault="00B476F9" w:rsidP="00B476F9">
            <w:pPr>
              <w:spacing w:after="120"/>
              <w:jc w:val="both"/>
              <w:rPr>
                <w:b/>
                <w:bCs/>
                <w:u w:val="single"/>
              </w:rPr>
            </w:pPr>
            <w:r w:rsidRPr="00484F17">
              <w:rPr>
                <w:b/>
                <w:bCs/>
                <w:u w:val="single"/>
              </w:rPr>
              <w:t>[Risico 2]</w:t>
            </w:r>
          </w:p>
          <w:p w14:paraId="197E377A" w14:textId="77777777" w:rsidR="00B476F9" w:rsidRPr="00484F17" w:rsidRDefault="00B476F9" w:rsidP="00B476F9">
            <w:pPr>
              <w:spacing w:after="120"/>
              <w:jc w:val="both"/>
            </w:pPr>
            <w:r w:rsidRPr="00484F17">
              <w:t xml:space="preserve">Volgende preventieve maatregelen worden genomen: </w:t>
            </w:r>
          </w:p>
          <w:p w14:paraId="1A22FA8C" w14:textId="77777777" w:rsidR="00B476F9" w:rsidRPr="00484F17" w:rsidRDefault="00B476F9" w:rsidP="00B476F9">
            <w:pPr>
              <w:pStyle w:val="Lijstalinea"/>
              <w:numPr>
                <w:ilvl w:val="0"/>
                <w:numId w:val="2"/>
              </w:numPr>
              <w:spacing w:after="120"/>
              <w:jc w:val="both"/>
            </w:pPr>
            <w:r w:rsidRPr="00484F17">
              <w:t>[maatregelen]</w:t>
            </w:r>
          </w:p>
          <w:p w14:paraId="53719D94" w14:textId="4CE3929C" w:rsidR="00B476F9" w:rsidRPr="00484F17" w:rsidRDefault="00B476F9" w:rsidP="00B476F9">
            <w:pPr>
              <w:pStyle w:val="Lijstalinea"/>
              <w:numPr>
                <w:ilvl w:val="0"/>
                <w:numId w:val="2"/>
              </w:numPr>
              <w:spacing w:after="120"/>
              <w:jc w:val="both"/>
            </w:pPr>
            <w:r w:rsidRPr="00484F17">
              <w:t>[maatregelen]</w:t>
            </w:r>
          </w:p>
          <w:p w14:paraId="48B717B9" w14:textId="77777777" w:rsidR="00B476F9" w:rsidRPr="00484F17" w:rsidRDefault="00B476F9" w:rsidP="00B476F9">
            <w:pPr>
              <w:spacing w:after="120"/>
              <w:jc w:val="both"/>
            </w:pPr>
            <w:r w:rsidRPr="00484F17">
              <w:t xml:space="preserve">Op basis van de risicoanalyse komen volgende risico’s met </w:t>
            </w:r>
            <w:r w:rsidRPr="00484F17">
              <w:rPr>
                <w:b/>
                <w:bCs/>
              </w:rPr>
              <w:t>verhoogde aandacht</w:t>
            </w:r>
            <w:r w:rsidRPr="00484F17">
              <w:t xml:space="preserve"> naar voren: </w:t>
            </w:r>
          </w:p>
          <w:p w14:paraId="3315EFB2" w14:textId="03B0F11B" w:rsidR="00B476F9" w:rsidRPr="00484F17" w:rsidRDefault="00B476F9" w:rsidP="00B476F9">
            <w:pPr>
              <w:spacing w:after="120"/>
              <w:jc w:val="both"/>
              <w:rPr>
                <w:b/>
                <w:bCs/>
                <w:u w:val="single"/>
              </w:rPr>
            </w:pPr>
            <w:r w:rsidRPr="00484F17">
              <w:rPr>
                <w:b/>
                <w:bCs/>
                <w:u w:val="single"/>
              </w:rPr>
              <w:t xml:space="preserve">[Risico </w:t>
            </w:r>
            <w:r w:rsidR="00F56948" w:rsidRPr="00484F17">
              <w:rPr>
                <w:b/>
                <w:bCs/>
                <w:u w:val="single"/>
              </w:rPr>
              <w:t>1</w:t>
            </w:r>
            <w:r w:rsidRPr="00484F17">
              <w:rPr>
                <w:b/>
                <w:bCs/>
                <w:u w:val="single"/>
              </w:rPr>
              <w:t>]</w:t>
            </w:r>
          </w:p>
          <w:p w14:paraId="6B99512F" w14:textId="77777777" w:rsidR="00B476F9" w:rsidRPr="00484F17" w:rsidRDefault="00B476F9" w:rsidP="00B476F9">
            <w:pPr>
              <w:spacing w:after="120"/>
              <w:jc w:val="both"/>
            </w:pPr>
            <w:r w:rsidRPr="00484F17">
              <w:t xml:space="preserve">Volgende preventieve maatregelen worden genomen: </w:t>
            </w:r>
          </w:p>
          <w:p w14:paraId="73CC69E3" w14:textId="77777777" w:rsidR="00B476F9" w:rsidRPr="00484F17" w:rsidRDefault="00B476F9" w:rsidP="00B476F9">
            <w:pPr>
              <w:pStyle w:val="Lijstalinea"/>
              <w:numPr>
                <w:ilvl w:val="0"/>
                <w:numId w:val="3"/>
              </w:numPr>
              <w:spacing w:after="120"/>
              <w:jc w:val="both"/>
            </w:pPr>
            <w:r w:rsidRPr="00484F17">
              <w:t>[maatregelen]</w:t>
            </w:r>
          </w:p>
          <w:p w14:paraId="04072660" w14:textId="77777777" w:rsidR="00B476F9" w:rsidRDefault="00B476F9" w:rsidP="00B476F9">
            <w:pPr>
              <w:pStyle w:val="Lijstalinea"/>
              <w:numPr>
                <w:ilvl w:val="0"/>
                <w:numId w:val="3"/>
              </w:numPr>
              <w:spacing w:after="120"/>
              <w:jc w:val="both"/>
            </w:pPr>
            <w:r w:rsidRPr="00484F17">
              <w:t>[maatregelen]</w:t>
            </w:r>
          </w:p>
          <w:p w14:paraId="65FB61AB" w14:textId="77777777" w:rsidR="00BE162D" w:rsidRPr="00484F17" w:rsidRDefault="00BE162D" w:rsidP="00BE162D">
            <w:pPr>
              <w:pStyle w:val="Lijstalinea"/>
              <w:spacing w:after="120"/>
              <w:jc w:val="both"/>
            </w:pPr>
          </w:p>
          <w:p w14:paraId="0963F326" w14:textId="04E92E4A" w:rsidR="00F56948" w:rsidRPr="00484F17" w:rsidRDefault="00F56948" w:rsidP="00F56948">
            <w:pPr>
              <w:spacing w:after="120"/>
              <w:jc w:val="both"/>
              <w:rPr>
                <w:b/>
                <w:bCs/>
                <w:u w:val="single"/>
              </w:rPr>
            </w:pPr>
            <w:r w:rsidRPr="00484F17">
              <w:rPr>
                <w:b/>
                <w:bCs/>
                <w:u w:val="single"/>
              </w:rPr>
              <w:t>[Risico 2]</w:t>
            </w:r>
          </w:p>
          <w:p w14:paraId="5A73B319" w14:textId="77777777" w:rsidR="00F56948" w:rsidRPr="00484F17" w:rsidRDefault="00F56948" w:rsidP="00F56948">
            <w:pPr>
              <w:spacing w:after="120"/>
              <w:jc w:val="both"/>
            </w:pPr>
            <w:r w:rsidRPr="00484F17">
              <w:t xml:space="preserve">Volgende preventieve maatregelen worden genomen: </w:t>
            </w:r>
          </w:p>
          <w:p w14:paraId="23AAAC10" w14:textId="77777777" w:rsidR="00F56948" w:rsidRPr="00484F17" w:rsidRDefault="00F56948" w:rsidP="00F56948">
            <w:pPr>
              <w:pStyle w:val="Lijstalinea"/>
              <w:numPr>
                <w:ilvl w:val="0"/>
                <w:numId w:val="3"/>
              </w:numPr>
              <w:spacing w:after="120"/>
              <w:jc w:val="both"/>
            </w:pPr>
            <w:r w:rsidRPr="00484F17">
              <w:t>[maatregelen]</w:t>
            </w:r>
          </w:p>
          <w:p w14:paraId="2CDE73CD" w14:textId="37D29720" w:rsidR="00B476F9" w:rsidRPr="00F56948" w:rsidRDefault="00F56948" w:rsidP="00434679">
            <w:pPr>
              <w:pStyle w:val="Lijstalinea"/>
              <w:numPr>
                <w:ilvl w:val="0"/>
                <w:numId w:val="3"/>
              </w:numPr>
              <w:spacing w:after="120"/>
              <w:jc w:val="both"/>
              <w:rPr>
                <w:color w:val="0070C0"/>
              </w:rPr>
            </w:pPr>
            <w:r w:rsidRPr="00484F17">
              <w:t>[maatregelen]</w:t>
            </w:r>
          </w:p>
        </w:tc>
      </w:tr>
    </w:tbl>
    <w:p w14:paraId="24FC772A" w14:textId="77777777" w:rsidR="00F56948" w:rsidRDefault="00F56948" w:rsidP="00F56948">
      <w:pPr>
        <w:spacing w:after="0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1134"/>
        <w:gridCol w:w="6350"/>
      </w:tblGrid>
      <w:tr w:rsidR="00B476F9" w14:paraId="4E3F6EDC" w14:textId="77777777">
        <w:trPr>
          <w:trHeight w:val="454"/>
        </w:trPr>
        <w:tc>
          <w:tcPr>
            <w:tcW w:w="10456" w:type="dxa"/>
            <w:gridSpan w:val="3"/>
            <w:shd w:val="clear" w:color="auto" w:fill="00747E"/>
            <w:vAlign w:val="center"/>
          </w:tcPr>
          <w:p w14:paraId="314564F9" w14:textId="77777777" w:rsidR="00B476F9" w:rsidRPr="00284F99" w:rsidRDefault="00B476F9" w:rsidP="00B476F9">
            <w:pPr>
              <w:rPr>
                <w:b/>
                <w:bCs/>
              </w:rPr>
            </w:pPr>
            <w:r>
              <w:rPr>
                <w:b/>
                <w:bCs/>
                <w:color w:val="FFFFFF" w:themeColor="background1"/>
              </w:rPr>
              <w:t>VEILIGHEIDSMAATREGELEN</w:t>
            </w:r>
          </w:p>
        </w:tc>
      </w:tr>
      <w:tr w:rsidR="00232C85" w:rsidRPr="0069468B" w14:paraId="4810909A" w14:textId="77777777">
        <w:trPr>
          <w:trHeight w:val="454"/>
        </w:trPr>
        <w:tc>
          <w:tcPr>
            <w:tcW w:w="2972" w:type="dxa"/>
            <w:vAlign w:val="center"/>
          </w:tcPr>
          <w:p w14:paraId="728CD5EB" w14:textId="77777777" w:rsidR="00232C85" w:rsidRPr="00DF3C06" w:rsidRDefault="00232C85" w:rsidP="00B476F9">
            <w:pPr>
              <w:jc w:val="center"/>
              <w:rPr>
                <w:b/>
                <w:bCs/>
                <w:sz w:val="20"/>
                <w:szCs w:val="20"/>
              </w:rPr>
            </w:pPr>
            <w:r w:rsidRPr="00DF3C06">
              <w:rPr>
                <w:b/>
                <w:bCs/>
                <w:sz w:val="20"/>
                <w:szCs w:val="20"/>
              </w:rPr>
              <w:t>Maatregel</w:t>
            </w:r>
          </w:p>
        </w:tc>
        <w:tc>
          <w:tcPr>
            <w:tcW w:w="7484" w:type="dxa"/>
            <w:gridSpan w:val="2"/>
            <w:vAlign w:val="center"/>
          </w:tcPr>
          <w:p w14:paraId="79518963" w14:textId="77777777" w:rsidR="00232C85" w:rsidRPr="00DF3C06" w:rsidRDefault="00232C85" w:rsidP="00B476F9">
            <w:pPr>
              <w:jc w:val="center"/>
              <w:rPr>
                <w:b/>
                <w:bCs/>
                <w:sz w:val="20"/>
                <w:szCs w:val="20"/>
              </w:rPr>
            </w:pPr>
            <w:r w:rsidRPr="00DF3C06">
              <w:rPr>
                <w:b/>
                <w:bCs/>
                <w:sz w:val="20"/>
                <w:szCs w:val="20"/>
              </w:rPr>
              <w:t>Opmerkingen</w:t>
            </w:r>
          </w:p>
        </w:tc>
      </w:tr>
      <w:tr w:rsidR="00B476F9" w14:paraId="0CBF8DCC" w14:textId="77777777">
        <w:trPr>
          <w:trHeight w:val="454"/>
        </w:trPr>
        <w:tc>
          <w:tcPr>
            <w:tcW w:w="10456" w:type="dxa"/>
            <w:gridSpan w:val="3"/>
            <w:shd w:val="clear" w:color="auto" w:fill="FF6600"/>
            <w:vAlign w:val="center"/>
          </w:tcPr>
          <w:p w14:paraId="3E8844AE" w14:textId="77777777" w:rsidR="00B476F9" w:rsidRPr="007B0B5B" w:rsidRDefault="00B476F9" w:rsidP="00B476F9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Toegankelijkheid voor hulpdiensten</w:t>
            </w:r>
          </w:p>
        </w:tc>
      </w:tr>
      <w:tr w:rsidR="00232C85" w:rsidRPr="0069468B" w14:paraId="5B3ACF7A" w14:textId="77777777">
        <w:trPr>
          <w:trHeight w:val="454"/>
        </w:trPr>
        <w:tc>
          <w:tcPr>
            <w:tcW w:w="2972" w:type="dxa"/>
            <w:vAlign w:val="center"/>
          </w:tcPr>
          <w:p w14:paraId="2BAF82A2" w14:textId="31EFB6C8" w:rsidR="00232C85" w:rsidRPr="0069468B" w:rsidRDefault="00232C85" w:rsidP="00B55BED">
            <w:r>
              <w:t>Opvanglocatie hulpdiensten</w:t>
            </w:r>
          </w:p>
        </w:tc>
        <w:tc>
          <w:tcPr>
            <w:tcW w:w="7484" w:type="dxa"/>
            <w:gridSpan w:val="2"/>
            <w:vAlign w:val="center"/>
          </w:tcPr>
          <w:p w14:paraId="55D804BE" w14:textId="059556C8" w:rsidR="00232C85" w:rsidRPr="0069468B" w:rsidRDefault="00232C85" w:rsidP="00B55BED">
            <w:r>
              <w:t xml:space="preserve">Locatie: </w:t>
            </w:r>
          </w:p>
        </w:tc>
      </w:tr>
      <w:tr w:rsidR="00232C85" w:rsidRPr="0069468B" w14:paraId="3DB4538F" w14:textId="77777777">
        <w:trPr>
          <w:trHeight w:val="454"/>
        </w:trPr>
        <w:tc>
          <w:tcPr>
            <w:tcW w:w="2972" w:type="dxa"/>
            <w:vAlign w:val="center"/>
          </w:tcPr>
          <w:p w14:paraId="7A366F15" w14:textId="23B48EC2" w:rsidR="00232C85" w:rsidRDefault="00232C85" w:rsidP="00B476F9">
            <w:r>
              <w:t>Aanrijroute hulpdiensten</w:t>
            </w:r>
          </w:p>
        </w:tc>
        <w:tc>
          <w:tcPr>
            <w:tcW w:w="7484" w:type="dxa"/>
            <w:gridSpan w:val="2"/>
            <w:vAlign w:val="center"/>
          </w:tcPr>
          <w:p w14:paraId="491ECD3C" w14:textId="2F3F2B2B" w:rsidR="00232C85" w:rsidRDefault="00232C85" w:rsidP="00B476F9"/>
        </w:tc>
      </w:tr>
      <w:tr w:rsidR="00B476F9" w14:paraId="0D475598" w14:textId="77777777">
        <w:trPr>
          <w:trHeight w:val="454"/>
        </w:trPr>
        <w:tc>
          <w:tcPr>
            <w:tcW w:w="10456" w:type="dxa"/>
            <w:gridSpan w:val="3"/>
            <w:shd w:val="clear" w:color="auto" w:fill="FF6600"/>
            <w:vAlign w:val="center"/>
          </w:tcPr>
          <w:p w14:paraId="49F669D8" w14:textId="77777777" w:rsidR="00B476F9" w:rsidRPr="007B0B5B" w:rsidRDefault="00B476F9" w:rsidP="00B476F9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Overige veiligheidsmaatregelen</w:t>
            </w:r>
          </w:p>
        </w:tc>
      </w:tr>
      <w:tr w:rsidR="00232C85" w:rsidRPr="0069468B" w14:paraId="161DE968" w14:textId="77777777" w:rsidTr="00232C85">
        <w:trPr>
          <w:trHeight w:val="454"/>
        </w:trPr>
        <w:tc>
          <w:tcPr>
            <w:tcW w:w="2972" w:type="dxa"/>
            <w:vAlign w:val="center"/>
          </w:tcPr>
          <w:p w14:paraId="6F5E179B" w14:textId="4DEA9D52" w:rsidR="00232C85" w:rsidRDefault="00232C85" w:rsidP="00232C85">
            <w:pPr>
              <w:jc w:val="center"/>
            </w:pPr>
            <w:r w:rsidRPr="00DF3C06">
              <w:rPr>
                <w:b/>
                <w:bCs/>
                <w:sz w:val="20"/>
                <w:szCs w:val="20"/>
              </w:rPr>
              <w:t>Maatregel</w:t>
            </w:r>
          </w:p>
        </w:tc>
        <w:tc>
          <w:tcPr>
            <w:tcW w:w="1134" w:type="dxa"/>
            <w:vAlign w:val="center"/>
          </w:tcPr>
          <w:p w14:paraId="07BC83D5" w14:textId="3CA2389E" w:rsidR="00232C85" w:rsidRPr="00DA2950" w:rsidRDefault="00232C85" w:rsidP="00232C85">
            <w:pPr>
              <w:jc w:val="center"/>
            </w:pPr>
            <w:r w:rsidRPr="00DF3C06">
              <w:rPr>
                <w:b/>
                <w:bCs/>
                <w:sz w:val="20"/>
                <w:szCs w:val="20"/>
              </w:rPr>
              <w:t>Aanwezig</w:t>
            </w:r>
          </w:p>
        </w:tc>
        <w:tc>
          <w:tcPr>
            <w:tcW w:w="6350" w:type="dxa"/>
            <w:vAlign w:val="center"/>
          </w:tcPr>
          <w:p w14:paraId="661A32DB" w14:textId="3662D978" w:rsidR="00232C85" w:rsidRDefault="00232C85" w:rsidP="00232C85">
            <w:pPr>
              <w:jc w:val="center"/>
            </w:pPr>
            <w:r w:rsidRPr="00DF3C06">
              <w:rPr>
                <w:b/>
                <w:bCs/>
                <w:sz w:val="20"/>
                <w:szCs w:val="20"/>
              </w:rPr>
              <w:t>Opmerkingen</w:t>
            </w:r>
          </w:p>
        </w:tc>
      </w:tr>
      <w:tr w:rsidR="00232C85" w:rsidRPr="0069468B" w14:paraId="3CCB9E30" w14:textId="77777777" w:rsidTr="009D5762">
        <w:trPr>
          <w:trHeight w:val="454"/>
        </w:trPr>
        <w:tc>
          <w:tcPr>
            <w:tcW w:w="2972" w:type="dxa"/>
            <w:vAlign w:val="center"/>
          </w:tcPr>
          <w:p w14:paraId="04AB5EB2" w14:textId="77777777" w:rsidR="00232C85" w:rsidRDefault="00232C85" w:rsidP="00232C85">
            <w:r>
              <w:t>Nooduitgangen</w:t>
            </w:r>
          </w:p>
        </w:tc>
        <w:tc>
          <w:tcPr>
            <w:tcW w:w="1134" w:type="dxa"/>
            <w:vAlign w:val="center"/>
          </w:tcPr>
          <w:p w14:paraId="3D5C882A" w14:textId="77777777" w:rsidR="00232C85" w:rsidRPr="0069468B" w:rsidRDefault="00232C85" w:rsidP="00232C85">
            <w:pPr>
              <w:jc w:val="center"/>
            </w:pPr>
            <w:r w:rsidRPr="00DA2950">
              <w:t>JA / NEE</w:t>
            </w:r>
          </w:p>
        </w:tc>
        <w:tc>
          <w:tcPr>
            <w:tcW w:w="6350" w:type="dxa"/>
            <w:vAlign w:val="center"/>
          </w:tcPr>
          <w:p w14:paraId="21E08143" w14:textId="77777777" w:rsidR="00232C85" w:rsidRPr="0069468B" w:rsidRDefault="00232C85" w:rsidP="00232C85">
            <w:r>
              <w:t xml:space="preserve">Aantal en breedte: </w:t>
            </w:r>
          </w:p>
        </w:tc>
      </w:tr>
      <w:tr w:rsidR="00232C85" w:rsidRPr="0069468B" w14:paraId="32BDA5EF" w14:textId="77777777" w:rsidTr="009D5762">
        <w:trPr>
          <w:trHeight w:val="454"/>
        </w:trPr>
        <w:tc>
          <w:tcPr>
            <w:tcW w:w="2972" w:type="dxa"/>
            <w:vAlign w:val="center"/>
          </w:tcPr>
          <w:p w14:paraId="6A806FC7" w14:textId="4A8B784C" w:rsidR="00232C85" w:rsidRDefault="00232C85" w:rsidP="00232C85">
            <w:r>
              <w:t>Veiligheidsverlichting</w:t>
            </w:r>
            <w:r w:rsidR="009C65EE">
              <w:t xml:space="preserve"> en -signalisatie</w:t>
            </w:r>
          </w:p>
        </w:tc>
        <w:tc>
          <w:tcPr>
            <w:tcW w:w="1134" w:type="dxa"/>
            <w:vAlign w:val="center"/>
          </w:tcPr>
          <w:p w14:paraId="5C4D050D" w14:textId="77777777" w:rsidR="00232C85" w:rsidRPr="00DA2950" w:rsidRDefault="00232C85" w:rsidP="00232C85">
            <w:pPr>
              <w:jc w:val="center"/>
            </w:pPr>
            <w:r w:rsidRPr="00DA2950">
              <w:t>JA / NEE</w:t>
            </w:r>
          </w:p>
        </w:tc>
        <w:tc>
          <w:tcPr>
            <w:tcW w:w="6350" w:type="dxa"/>
            <w:vAlign w:val="center"/>
          </w:tcPr>
          <w:p w14:paraId="11C7A2CF" w14:textId="77777777" w:rsidR="00232C85" w:rsidRDefault="00232C85" w:rsidP="00232C85"/>
        </w:tc>
      </w:tr>
      <w:tr w:rsidR="00232C85" w:rsidRPr="0069468B" w14:paraId="5EB4DEC4" w14:textId="77777777" w:rsidTr="009D5762">
        <w:trPr>
          <w:trHeight w:val="454"/>
        </w:trPr>
        <w:tc>
          <w:tcPr>
            <w:tcW w:w="2972" w:type="dxa"/>
            <w:vAlign w:val="center"/>
          </w:tcPr>
          <w:p w14:paraId="30938749" w14:textId="77777777" w:rsidR="00232C85" w:rsidRDefault="00232C85" w:rsidP="00232C85">
            <w:r>
              <w:lastRenderedPageBreak/>
              <w:t>Gepaste blusmiddelen</w:t>
            </w:r>
          </w:p>
        </w:tc>
        <w:tc>
          <w:tcPr>
            <w:tcW w:w="1134" w:type="dxa"/>
            <w:vAlign w:val="center"/>
          </w:tcPr>
          <w:p w14:paraId="26B9BD9C" w14:textId="77777777" w:rsidR="00232C85" w:rsidRPr="0069468B" w:rsidRDefault="00232C85" w:rsidP="00232C85">
            <w:pPr>
              <w:jc w:val="center"/>
            </w:pPr>
            <w:r w:rsidRPr="00DA2950">
              <w:t>JA / NEE</w:t>
            </w:r>
          </w:p>
        </w:tc>
        <w:tc>
          <w:tcPr>
            <w:tcW w:w="6350" w:type="dxa"/>
            <w:vAlign w:val="center"/>
          </w:tcPr>
          <w:p w14:paraId="3EABC517" w14:textId="77777777" w:rsidR="00232C85" w:rsidRPr="0069468B" w:rsidRDefault="00232C85" w:rsidP="00232C85">
            <w:r>
              <w:t xml:space="preserve">Aantal: </w:t>
            </w:r>
          </w:p>
        </w:tc>
      </w:tr>
      <w:tr w:rsidR="00232C85" w:rsidRPr="0069468B" w14:paraId="316DAD45" w14:textId="77777777" w:rsidTr="009D5762">
        <w:trPr>
          <w:trHeight w:val="454"/>
        </w:trPr>
        <w:tc>
          <w:tcPr>
            <w:tcW w:w="2972" w:type="dxa"/>
            <w:vAlign w:val="center"/>
          </w:tcPr>
          <w:p w14:paraId="5BD2F61E" w14:textId="77777777" w:rsidR="00232C85" w:rsidRDefault="00232C85" w:rsidP="00232C85">
            <w:r>
              <w:t xml:space="preserve">Crowd control </w:t>
            </w:r>
          </w:p>
        </w:tc>
        <w:tc>
          <w:tcPr>
            <w:tcW w:w="1134" w:type="dxa"/>
            <w:vAlign w:val="center"/>
          </w:tcPr>
          <w:p w14:paraId="4738D2D6" w14:textId="77777777" w:rsidR="00232C85" w:rsidRPr="0069468B" w:rsidRDefault="00232C85" w:rsidP="00232C85">
            <w:pPr>
              <w:jc w:val="center"/>
            </w:pPr>
            <w:r>
              <w:t>JA / NEE</w:t>
            </w:r>
          </w:p>
        </w:tc>
        <w:tc>
          <w:tcPr>
            <w:tcW w:w="6350" w:type="dxa"/>
            <w:vAlign w:val="center"/>
          </w:tcPr>
          <w:p w14:paraId="69FD31D5" w14:textId="77777777" w:rsidR="00232C85" w:rsidRPr="0069468B" w:rsidRDefault="00232C85" w:rsidP="00232C85">
            <w:r>
              <w:t>Maatregelen:</w:t>
            </w:r>
          </w:p>
        </w:tc>
      </w:tr>
      <w:tr w:rsidR="00232C85" w:rsidRPr="0069468B" w14:paraId="0C6CEAA1" w14:textId="77777777" w:rsidTr="009D5762">
        <w:trPr>
          <w:trHeight w:val="454"/>
        </w:trPr>
        <w:tc>
          <w:tcPr>
            <w:tcW w:w="2972" w:type="dxa"/>
            <w:vAlign w:val="center"/>
          </w:tcPr>
          <w:p w14:paraId="579CF154" w14:textId="77777777" w:rsidR="00232C85" w:rsidRDefault="00232C85" w:rsidP="00232C85">
            <w:r>
              <w:t>Private bewakingsagent(en)</w:t>
            </w:r>
          </w:p>
        </w:tc>
        <w:tc>
          <w:tcPr>
            <w:tcW w:w="1134" w:type="dxa"/>
            <w:vAlign w:val="center"/>
          </w:tcPr>
          <w:p w14:paraId="3AE3055F" w14:textId="77777777" w:rsidR="00232C85" w:rsidRPr="00DA2950" w:rsidRDefault="00232C85" w:rsidP="00232C85">
            <w:pPr>
              <w:jc w:val="center"/>
            </w:pPr>
            <w:r>
              <w:t>JA / NEE</w:t>
            </w:r>
          </w:p>
        </w:tc>
        <w:tc>
          <w:tcPr>
            <w:tcW w:w="6350" w:type="dxa"/>
            <w:vAlign w:val="center"/>
          </w:tcPr>
          <w:p w14:paraId="3251EFE5" w14:textId="77777777" w:rsidR="00232C85" w:rsidRDefault="00232C85" w:rsidP="00232C85">
            <w:r>
              <w:t xml:space="preserve">Aantal: </w:t>
            </w:r>
          </w:p>
        </w:tc>
      </w:tr>
      <w:tr w:rsidR="00232C85" w:rsidRPr="0069468B" w14:paraId="6FCB06A8" w14:textId="77777777" w:rsidTr="009D5762">
        <w:trPr>
          <w:trHeight w:val="454"/>
        </w:trPr>
        <w:tc>
          <w:tcPr>
            <w:tcW w:w="2972" w:type="dxa"/>
            <w:vAlign w:val="center"/>
          </w:tcPr>
          <w:p w14:paraId="4971CC13" w14:textId="77777777" w:rsidR="00232C85" w:rsidRDefault="00232C85" w:rsidP="00232C85">
            <w:r>
              <w:t>Stewards organisatie</w:t>
            </w:r>
          </w:p>
        </w:tc>
        <w:tc>
          <w:tcPr>
            <w:tcW w:w="1134" w:type="dxa"/>
            <w:vAlign w:val="center"/>
          </w:tcPr>
          <w:p w14:paraId="2DAEC77A" w14:textId="77777777" w:rsidR="00232C85" w:rsidRPr="00DA2950" w:rsidRDefault="00232C85" w:rsidP="00232C85">
            <w:pPr>
              <w:jc w:val="center"/>
            </w:pPr>
            <w:r w:rsidRPr="00DA2950">
              <w:t>JA / NEE</w:t>
            </w:r>
          </w:p>
        </w:tc>
        <w:tc>
          <w:tcPr>
            <w:tcW w:w="6350" w:type="dxa"/>
            <w:vAlign w:val="center"/>
          </w:tcPr>
          <w:p w14:paraId="25274D3E" w14:textId="77777777" w:rsidR="00232C85" w:rsidRDefault="00232C85" w:rsidP="00232C85">
            <w:r>
              <w:t xml:space="preserve">Aantal: </w:t>
            </w:r>
          </w:p>
        </w:tc>
      </w:tr>
    </w:tbl>
    <w:p w14:paraId="6A6F8FA7" w14:textId="77777777" w:rsidR="00136EAB" w:rsidRDefault="00136EAB" w:rsidP="00136EAB">
      <w:pPr>
        <w:spacing w:after="0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1843"/>
        <w:gridCol w:w="1418"/>
        <w:gridCol w:w="4932"/>
      </w:tblGrid>
      <w:tr w:rsidR="00136EAB" w14:paraId="3801E03E" w14:textId="77777777" w:rsidTr="604740F8">
        <w:trPr>
          <w:trHeight w:val="454"/>
        </w:trPr>
        <w:tc>
          <w:tcPr>
            <w:tcW w:w="10456" w:type="dxa"/>
            <w:gridSpan w:val="4"/>
            <w:shd w:val="clear" w:color="auto" w:fill="00747E"/>
            <w:vAlign w:val="center"/>
          </w:tcPr>
          <w:p w14:paraId="54E6DEE5" w14:textId="77777777" w:rsidR="00136EAB" w:rsidRPr="00284F99" w:rsidRDefault="00136EAB" w:rsidP="000130E1">
            <w:pPr>
              <w:rPr>
                <w:b/>
                <w:bCs/>
              </w:rPr>
            </w:pPr>
            <w:r>
              <w:rPr>
                <w:b/>
                <w:bCs/>
                <w:color w:val="FFFFFF" w:themeColor="background1"/>
              </w:rPr>
              <w:t>COÖRDINATIE</w:t>
            </w:r>
          </w:p>
        </w:tc>
      </w:tr>
      <w:tr w:rsidR="00136EAB" w14:paraId="35628BF6" w14:textId="77777777" w:rsidTr="604740F8">
        <w:trPr>
          <w:trHeight w:val="454"/>
        </w:trPr>
        <w:tc>
          <w:tcPr>
            <w:tcW w:w="10456" w:type="dxa"/>
            <w:gridSpan w:val="4"/>
            <w:shd w:val="clear" w:color="auto" w:fill="FF6600"/>
            <w:vAlign w:val="center"/>
          </w:tcPr>
          <w:p w14:paraId="3B047753" w14:textId="77777777" w:rsidR="00136EAB" w:rsidRPr="007B0B5B" w:rsidRDefault="00136EAB" w:rsidP="000130E1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Preventieve inzet hulpdiensten &amp; voorbereiding evenement</w:t>
            </w:r>
          </w:p>
        </w:tc>
      </w:tr>
      <w:tr w:rsidR="00136EAB" w:rsidRPr="0069468B" w14:paraId="30735162" w14:textId="77777777" w:rsidTr="604740F8">
        <w:trPr>
          <w:trHeight w:val="454"/>
        </w:trPr>
        <w:tc>
          <w:tcPr>
            <w:tcW w:w="2263" w:type="dxa"/>
            <w:vAlign w:val="center"/>
          </w:tcPr>
          <w:p w14:paraId="20A029EC" w14:textId="77777777" w:rsidR="00136EAB" w:rsidRPr="00D61038" w:rsidRDefault="00136EAB" w:rsidP="000130E1">
            <w:pPr>
              <w:jc w:val="center"/>
              <w:rPr>
                <w:b/>
                <w:bCs/>
              </w:rPr>
            </w:pPr>
            <w:r w:rsidRPr="00D61038">
              <w:rPr>
                <w:b/>
                <w:bCs/>
              </w:rPr>
              <w:t>Soort inzet</w:t>
            </w:r>
          </w:p>
        </w:tc>
        <w:tc>
          <w:tcPr>
            <w:tcW w:w="1843" w:type="dxa"/>
            <w:vAlign w:val="center"/>
          </w:tcPr>
          <w:p w14:paraId="3B74F623" w14:textId="77777777" w:rsidR="00136EAB" w:rsidRPr="00D61038" w:rsidRDefault="00136EAB" w:rsidP="000130E1">
            <w:pPr>
              <w:jc w:val="center"/>
              <w:rPr>
                <w:b/>
                <w:bCs/>
              </w:rPr>
            </w:pPr>
            <w:r w:rsidRPr="00D61038">
              <w:rPr>
                <w:b/>
                <w:bCs/>
              </w:rPr>
              <w:t>Aanwezig</w:t>
            </w:r>
          </w:p>
        </w:tc>
        <w:tc>
          <w:tcPr>
            <w:tcW w:w="6350" w:type="dxa"/>
            <w:gridSpan w:val="2"/>
            <w:vAlign w:val="center"/>
          </w:tcPr>
          <w:p w14:paraId="1113676C" w14:textId="77777777" w:rsidR="00136EAB" w:rsidRPr="00D61038" w:rsidRDefault="00136EAB" w:rsidP="000130E1">
            <w:pPr>
              <w:jc w:val="center"/>
              <w:rPr>
                <w:b/>
                <w:bCs/>
              </w:rPr>
            </w:pPr>
            <w:r w:rsidRPr="00D61038">
              <w:rPr>
                <w:b/>
                <w:bCs/>
              </w:rPr>
              <w:t>Opmerkingen</w:t>
            </w:r>
          </w:p>
        </w:tc>
      </w:tr>
      <w:tr w:rsidR="00136EAB" w:rsidRPr="0069468B" w14:paraId="7944335D" w14:textId="77777777" w:rsidTr="604740F8">
        <w:trPr>
          <w:trHeight w:val="454"/>
        </w:trPr>
        <w:tc>
          <w:tcPr>
            <w:tcW w:w="2263" w:type="dxa"/>
            <w:vAlign w:val="center"/>
          </w:tcPr>
          <w:p w14:paraId="5305EA74" w14:textId="77777777" w:rsidR="00136EAB" w:rsidRPr="0069468B" w:rsidRDefault="00136EAB" w:rsidP="000130E1">
            <w:r>
              <w:t>Veiligheidsoverleg</w:t>
            </w:r>
          </w:p>
        </w:tc>
        <w:tc>
          <w:tcPr>
            <w:tcW w:w="1843" w:type="dxa"/>
            <w:vAlign w:val="center"/>
          </w:tcPr>
          <w:p w14:paraId="2500336B" w14:textId="77777777" w:rsidR="00136EAB" w:rsidRPr="0069468B" w:rsidRDefault="00136EAB" w:rsidP="000130E1">
            <w:pPr>
              <w:jc w:val="center"/>
            </w:pPr>
            <w:r>
              <w:t>JA / NEE</w:t>
            </w:r>
          </w:p>
        </w:tc>
        <w:tc>
          <w:tcPr>
            <w:tcW w:w="6350" w:type="dxa"/>
            <w:gridSpan w:val="2"/>
            <w:vAlign w:val="center"/>
          </w:tcPr>
          <w:p w14:paraId="13C14A18" w14:textId="77777777" w:rsidR="00136EAB" w:rsidRPr="0069468B" w:rsidRDefault="00136EAB" w:rsidP="000130E1">
            <w:r>
              <w:t>Datum:</w:t>
            </w:r>
          </w:p>
        </w:tc>
      </w:tr>
      <w:tr w:rsidR="00136EAB" w:rsidRPr="0069468B" w14:paraId="567499DE" w14:textId="77777777" w:rsidTr="604740F8">
        <w:trPr>
          <w:trHeight w:val="454"/>
        </w:trPr>
        <w:tc>
          <w:tcPr>
            <w:tcW w:w="2263" w:type="dxa"/>
            <w:vAlign w:val="center"/>
          </w:tcPr>
          <w:p w14:paraId="48735CEA" w14:textId="77777777" w:rsidR="00136EAB" w:rsidRDefault="00136EAB" w:rsidP="000130E1">
            <w:r>
              <w:t>Veiligheidsrondgang</w:t>
            </w:r>
          </w:p>
        </w:tc>
        <w:tc>
          <w:tcPr>
            <w:tcW w:w="1843" w:type="dxa"/>
            <w:vAlign w:val="center"/>
          </w:tcPr>
          <w:p w14:paraId="0CC046AA" w14:textId="77777777" w:rsidR="00136EAB" w:rsidRPr="0069468B" w:rsidRDefault="00136EAB" w:rsidP="000130E1">
            <w:pPr>
              <w:jc w:val="center"/>
            </w:pPr>
            <w:r>
              <w:t>JA / NEE</w:t>
            </w:r>
          </w:p>
        </w:tc>
        <w:tc>
          <w:tcPr>
            <w:tcW w:w="6350" w:type="dxa"/>
            <w:gridSpan w:val="2"/>
            <w:vAlign w:val="center"/>
          </w:tcPr>
          <w:p w14:paraId="4763B070" w14:textId="77777777" w:rsidR="00136EAB" w:rsidRPr="0069468B" w:rsidRDefault="00136EAB" w:rsidP="000130E1">
            <w:r>
              <w:t xml:space="preserve">Tijdstip: </w:t>
            </w:r>
          </w:p>
        </w:tc>
      </w:tr>
      <w:tr w:rsidR="00136EAB" w:rsidRPr="0069468B" w14:paraId="6266B239" w14:textId="77777777" w:rsidTr="604740F8">
        <w:trPr>
          <w:trHeight w:val="454"/>
        </w:trPr>
        <w:tc>
          <w:tcPr>
            <w:tcW w:w="2263" w:type="dxa"/>
            <w:vAlign w:val="center"/>
          </w:tcPr>
          <w:p w14:paraId="523FCA0A" w14:textId="3D9B1362" w:rsidR="00136EAB" w:rsidRDefault="00136EAB" w:rsidP="000130E1">
            <w:r>
              <w:t xml:space="preserve">Inzet </w:t>
            </w:r>
            <w:r w:rsidR="00EF0721">
              <w:t>inrijbeveiliging</w:t>
            </w:r>
          </w:p>
        </w:tc>
        <w:tc>
          <w:tcPr>
            <w:tcW w:w="1843" w:type="dxa"/>
            <w:vAlign w:val="center"/>
          </w:tcPr>
          <w:p w14:paraId="7436CD27" w14:textId="77777777" w:rsidR="00136EAB" w:rsidRDefault="00136EAB" w:rsidP="000130E1">
            <w:pPr>
              <w:jc w:val="center"/>
            </w:pPr>
            <w:r>
              <w:t>JA / NEE</w:t>
            </w:r>
          </w:p>
        </w:tc>
        <w:tc>
          <w:tcPr>
            <w:tcW w:w="6350" w:type="dxa"/>
            <w:gridSpan w:val="2"/>
            <w:vAlign w:val="center"/>
          </w:tcPr>
          <w:p w14:paraId="7569441B" w14:textId="77777777" w:rsidR="00136EAB" w:rsidRDefault="00136EAB" w:rsidP="000130E1"/>
        </w:tc>
      </w:tr>
      <w:tr w:rsidR="00136EAB" w14:paraId="2DA8C372" w14:textId="77777777" w:rsidTr="604740F8">
        <w:trPr>
          <w:trHeight w:val="454"/>
        </w:trPr>
        <w:tc>
          <w:tcPr>
            <w:tcW w:w="2263" w:type="dxa"/>
            <w:vMerge w:val="restart"/>
            <w:vAlign w:val="center"/>
          </w:tcPr>
          <w:p w14:paraId="18D01CA3" w14:textId="77777777" w:rsidR="00136EAB" w:rsidRDefault="00136EAB" w:rsidP="000130E1">
            <w:r>
              <w:t>Inzet hulpdiensten</w:t>
            </w:r>
          </w:p>
        </w:tc>
        <w:tc>
          <w:tcPr>
            <w:tcW w:w="1843" w:type="dxa"/>
            <w:vAlign w:val="center"/>
          </w:tcPr>
          <w:p w14:paraId="02E74A39" w14:textId="77777777" w:rsidR="00136EAB" w:rsidRDefault="00136EAB" w:rsidP="000130E1">
            <w:r>
              <w:t>Brandweer</w:t>
            </w:r>
          </w:p>
        </w:tc>
        <w:tc>
          <w:tcPr>
            <w:tcW w:w="1418" w:type="dxa"/>
            <w:vAlign w:val="center"/>
          </w:tcPr>
          <w:p w14:paraId="7E17183D" w14:textId="77777777" w:rsidR="00136EAB" w:rsidRPr="0069468B" w:rsidRDefault="00136EAB" w:rsidP="000130E1">
            <w:pPr>
              <w:jc w:val="center"/>
            </w:pPr>
            <w:r w:rsidRPr="00AB5D65">
              <w:t>JA / NEE</w:t>
            </w:r>
          </w:p>
        </w:tc>
        <w:tc>
          <w:tcPr>
            <w:tcW w:w="4932" w:type="dxa"/>
            <w:vAlign w:val="center"/>
          </w:tcPr>
          <w:p w14:paraId="5709CA75" w14:textId="77777777" w:rsidR="00136EAB" w:rsidRPr="0069468B" w:rsidRDefault="00136EAB" w:rsidP="000130E1"/>
        </w:tc>
      </w:tr>
      <w:tr w:rsidR="00136EAB" w14:paraId="79CF3798" w14:textId="77777777" w:rsidTr="604740F8">
        <w:trPr>
          <w:trHeight w:val="454"/>
        </w:trPr>
        <w:tc>
          <w:tcPr>
            <w:tcW w:w="2263" w:type="dxa"/>
            <w:vMerge/>
            <w:vAlign w:val="center"/>
          </w:tcPr>
          <w:p w14:paraId="3E5EB731" w14:textId="77777777" w:rsidR="00136EAB" w:rsidRDefault="00136EAB" w:rsidP="000130E1"/>
        </w:tc>
        <w:tc>
          <w:tcPr>
            <w:tcW w:w="1843" w:type="dxa"/>
            <w:vAlign w:val="center"/>
          </w:tcPr>
          <w:p w14:paraId="52A6B747" w14:textId="77777777" w:rsidR="00136EAB" w:rsidRDefault="00136EAB" w:rsidP="000130E1">
            <w:r>
              <w:t>Medische dienst</w:t>
            </w:r>
          </w:p>
        </w:tc>
        <w:tc>
          <w:tcPr>
            <w:tcW w:w="1418" w:type="dxa"/>
            <w:vAlign w:val="center"/>
          </w:tcPr>
          <w:p w14:paraId="60D20EE2" w14:textId="77777777" w:rsidR="00136EAB" w:rsidRPr="0069468B" w:rsidRDefault="00136EAB" w:rsidP="000130E1">
            <w:pPr>
              <w:jc w:val="center"/>
            </w:pPr>
            <w:r w:rsidRPr="00AB5D65">
              <w:t>JA / NEE</w:t>
            </w:r>
          </w:p>
        </w:tc>
        <w:tc>
          <w:tcPr>
            <w:tcW w:w="4932" w:type="dxa"/>
            <w:vAlign w:val="center"/>
          </w:tcPr>
          <w:p w14:paraId="7591EA1C" w14:textId="77777777" w:rsidR="00136EAB" w:rsidRPr="0069468B" w:rsidRDefault="00136EAB" w:rsidP="000130E1"/>
        </w:tc>
      </w:tr>
      <w:tr w:rsidR="00136EAB" w14:paraId="7FA6ED89" w14:textId="77777777" w:rsidTr="604740F8">
        <w:trPr>
          <w:trHeight w:val="454"/>
        </w:trPr>
        <w:tc>
          <w:tcPr>
            <w:tcW w:w="2263" w:type="dxa"/>
            <w:vMerge/>
            <w:vAlign w:val="center"/>
          </w:tcPr>
          <w:p w14:paraId="1D94B323" w14:textId="77777777" w:rsidR="00136EAB" w:rsidRDefault="00136EAB" w:rsidP="000130E1"/>
        </w:tc>
        <w:tc>
          <w:tcPr>
            <w:tcW w:w="1843" w:type="dxa"/>
            <w:vAlign w:val="center"/>
          </w:tcPr>
          <w:p w14:paraId="6CA9155C" w14:textId="77777777" w:rsidR="00136EAB" w:rsidRDefault="00136EAB" w:rsidP="000130E1">
            <w:r>
              <w:t>Politie</w:t>
            </w:r>
          </w:p>
        </w:tc>
        <w:tc>
          <w:tcPr>
            <w:tcW w:w="1418" w:type="dxa"/>
            <w:vAlign w:val="center"/>
          </w:tcPr>
          <w:p w14:paraId="2DA56DD9" w14:textId="77777777" w:rsidR="00136EAB" w:rsidRPr="0069468B" w:rsidRDefault="00136EAB" w:rsidP="000130E1">
            <w:pPr>
              <w:jc w:val="center"/>
            </w:pPr>
            <w:r w:rsidRPr="00AB5D65">
              <w:t>JA / NEE</w:t>
            </w:r>
          </w:p>
        </w:tc>
        <w:tc>
          <w:tcPr>
            <w:tcW w:w="4932" w:type="dxa"/>
            <w:vAlign w:val="center"/>
          </w:tcPr>
          <w:p w14:paraId="3E73E863" w14:textId="77777777" w:rsidR="00136EAB" w:rsidRPr="0069468B" w:rsidRDefault="00136EAB" w:rsidP="000130E1"/>
        </w:tc>
      </w:tr>
      <w:tr w:rsidR="00136EAB" w:rsidRPr="0069468B" w14:paraId="184BA838" w14:textId="77777777" w:rsidTr="604740F8">
        <w:trPr>
          <w:trHeight w:val="454"/>
        </w:trPr>
        <w:tc>
          <w:tcPr>
            <w:tcW w:w="2263" w:type="dxa"/>
            <w:vAlign w:val="center"/>
          </w:tcPr>
          <w:p w14:paraId="41F39D3A" w14:textId="77777777" w:rsidR="00136EAB" w:rsidRDefault="00136EAB" w:rsidP="000130E1">
            <w:r>
              <w:t>CP-Event</w:t>
            </w:r>
          </w:p>
        </w:tc>
        <w:tc>
          <w:tcPr>
            <w:tcW w:w="1843" w:type="dxa"/>
            <w:vAlign w:val="center"/>
          </w:tcPr>
          <w:p w14:paraId="39E388AC" w14:textId="77777777" w:rsidR="00136EAB" w:rsidRDefault="00136EAB" w:rsidP="000130E1">
            <w:pPr>
              <w:jc w:val="center"/>
            </w:pPr>
            <w:r>
              <w:t>JA / NEE</w:t>
            </w:r>
          </w:p>
        </w:tc>
        <w:tc>
          <w:tcPr>
            <w:tcW w:w="6350" w:type="dxa"/>
            <w:gridSpan w:val="2"/>
            <w:vAlign w:val="center"/>
          </w:tcPr>
          <w:p w14:paraId="68FEF6B7" w14:textId="740E46F3" w:rsidR="00136EAB" w:rsidRDefault="00D51496" w:rsidP="000130E1">
            <w:r w:rsidRPr="000B465A">
              <w:t>Locatie:</w:t>
            </w:r>
            <w:r>
              <w:t xml:space="preserve"> </w:t>
            </w:r>
          </w:p>
        </w:tc>
      </w:tr>
      <w:tr w:rsidR="00136EAB" w14:paraId="5B049D92" w14:textId="77777777" w:rsidTr="604740F8">
        <w:trPr>
          <w:trHeight w:val="454"/>
        </w:trPr>
        <w:tc>
          <w:tcPr>
            <w:tcW w:w="10456" w:type="dxa"/>
            <w:gridSpan w:val="4"/>
            <w:shd w:val="clear" w:color="auto" w:fill="FF6600"/>
            <w:vAlign w:val="center"/>
          </w:tcPr>
          <w:p w14:paraId="298128BD" w14:textId="77777777" w:rsidR="00136EAB" w:rsidRPr="007B0B5B" w:rsidRDefault="00136EAB" w:rsidP="000130E1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Coördinatie tijdens het evenement</w:t>
            </w:r>
          </w:p>
        </w:tc>
      </w:tr>
      <w:tr w:rsidR="00136EAB" w:rsidRPr="0069468B" w14:paraId="3789BC49" w14:textId="77777777" w:rsidTr="604740F8">
        <w:trPr>
          <w:trHeight w:val="454"/>
        </w:trPr>
        <w:tc>
          <w:tcPr>
            <w:tcW w:w="10456" w:type="dxa"/>
            <w:gridSpan w:val="4"/>
          </w:tcPr>
          <w:p w14:paraId="5B1DCBBF" w14:textId="3847106B" w:rsidR="00136EAB" w:rsidRDefault="00136EAB" w:rsidP="000130E1">
            <w:pPr>
              <w:spacing w:before="120" w:after="120"/>
              <w:jc w:val="both"/>
            </w:pPr>
            <w:r>
              <w:t xml:space="preserve">De </w:t>
            </w:r>
            <w:r w:rsidRPr="604740F8">
              <w:rPr>
                <w:b/>
                <w:bCs/>
              </w:rPr>
              <w:t>coördinatie</w:t>
            </w:r>
            <w:r>
              <w:t xml:space="preserve"> tijdens het evenement, zowel wat betreft de </w:t>
            </w:r>
            <w:r w:rsidRPr="604740F8">
              <w:rPr>
                <w:b/>
                <w:bCs/>
              </w:rPr>
              <w:t>algemene leiding</w:t>
            </w:r>
            <w:r>
              <w:t xml:space="preserve"> als het </w:t>
            </w:r>
            <w:r w:rsidRPr="604740F8">
              <w:rPr>
                <w:b/>
                <w:bCs/>
              </w:rPr>
              <w:t>toezicht op de interne veiligheid</w:t>
            </w:r>
            <w:r>
              <w:t xml:space="preserve">, is </w:t>
            </w:r>
            <w:r w:rsidRPr="604740F8">
              <w:rPr>
                <w:b/>
                <w:bCs/>
              </w:rPr>
              <w:t xml:space="preserve">in handen van </w:t>
            </w:r>
            <w:r w:rsidR="0069639E" w:rsidRPr="604740F8">
              <w:rPr>
                <w:b/>
                <w:bCs/>
              </w:rPr>
              <w:t xml:space="preserve">een meerderjarige en nuchtere </w:t>
            </w:r>
            <w:r w:rsidRPr="604740F8">
              <w:rPr>
                <w:b/>
                <w:bCs/>
              </w:rPr>
              <w:t>organisator</w:t>
            </w:r>
            <w:r>
              <w:t>.</w:t>
            </w:r>
          </w:p>
          <w:p w14:paraId="211E32D5" w14:textId="77777777" w:rsidR="00136EAB" w:rsidRDefault="00136EAB" w:rsidP="000130E1">
            <w:pPr>
              <w:spacing w:after="120"/>
              <w:jc w:val="both"/>
            </w:pPr>
            <w:r>
              <w:t xml:space="preserve">In geval van kleinere incidenten of ongevallen zal de organisatie de opvolging afhandelen. Bij brand of groot incident zullen de hulpdiensten gewaarschuwd worden via het </w:t>
            </w:r>
            <w:r w:rsidRPr="00383BCB">
              <w:rPr>
                <w:b/>
                <w:bCs/>
              </w:rPr>
              <w:t>oproepnummer 112</w:t>
            </w:r>
            <w:r>
              <w:t xml:space="preserve">, deze zullen worden </w:t>
            </w:r>
            <w:r w:rsidRPr="00383BCB">
              <w:rPr>
                <w:b/>
                <w:bCs/>
              </w:rPr>
              <w:t>opgevangen aan de toegangen van het evenement</w:t>
            </w:r>
            <w:r>
              <w:t xml:space="preserve"> en zullen naar de plaats van het incident worden begeleid door iemand van de organisatie. Indien nodig, zal een multidisciplinaire Commandopost Operaties (CP-Ops) worden opgericht. </w:t>
            </w:r>
          </w:p>
          <w:p w14:paraId="1E90E40E" w14:textId="77777777" w:rsidR="00136EAB" w:rsidRPr="001F23D7" w:rsidRDefault="00136EAB" w:rsidP="000130E1">
            <w:pPr>
              <w:spacing w:after="120"/>
              <w:jc w:val="both"/>
            </w:pPr>
            <w:r>
              <w:t xml:space="preserve">Indien nodig, worden alle standen die zich bevinden op de toegangswegen van de hulpdiensten onmiddellijk ontmanteld om de hulpdiensten een </w:t>
            </w:r>
            <w:r w:rsidRPr="00383BCB">
              <w:rPr>
                <w:b/>
                <w:bCs/>
              </w:rPr>
              <w:t>vrije doorgang te garanderen</w:t>
            </w:r>
            <w:r>
              <w:t>. De medewerkers van de organisatie zijn op de hoogte van deze procedure.</w:t>
            </w:r>
          </w:p>
        </w:tc>
      </w:tr>
      <w:tr w:rsidR="00945DA0" w14:paraId="3C158875" w14:textId="77777777" w:rsidTr="604740F8">
        <w:trPr>
          <w:trHeight w:val="454"/>
        </w:trPr>
        <w:tc>
          <w:tcPr>
            <w:tcW w:w="10456" w:type="dxa"/>
            <w:gridSpan w:val="4"/>
            <w:shd w:val="clear" w:color="auto" w:fill="FF6600"/>
            <w:vAlign w:val="center"/>
          </w:tcPr>
          <w:p w14:paraId="47F5CF11" w14:textId="77777777" w:rsidR="00945DA0" w:rsidRDefault="00945DA0" w:rsidP="005D3150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Programmatie evenement</w:t>
            </w:r>
          </w:p>
        </w:tc>
      </w:tr>
      <w:tr w:rsidR="00945DA0" w14:paraId="578F1BDE" w14:textId="77777777" w:rsidTr="604740F8">
        <w:trPr>
          <w:trHeight w:val="4129"/>
        </w:trPr>
        <w:tc>
          <w:tcPr>
            <w:tcW w:w="10456" w:type="dxa"/>
            <w:gridSpan w:val="4"/>
          </w:tcPr>
          <w:p w14:paraId="2120BCB5" w14:textId="77777777" w:rsidR="00945DA0" w:rsidRDefault="00945DA0" w:rsidP="005D3150"/>
          <w:p w14:paraId="7FF43B2D" w14:textId="77777777" w:rsidR="00945DA0" w:rsidRDefault="00945DA0" w:rsidP="005D3150">
            <w:r w:rsidRPr="00484F17">
              <w:t>[programma aanvullen</w:t>
            </w:r>
            <w:r>
              <w:t>, indien van toepassing</w:t>
            </w:r>
            <w:r w:rsidRPr="00484F17">
              <w:t>]</w:t>
            </w:r>
          </w:p>
        </w:tc>
      </w:tr>
    </w:tbl>
    <w:p w14:paraId="09A2F97C" w14:textId="77777777" w:rsidR="00136EAB" w:rsidRDefault="00136EAB" w:rsidP="00136EAB">
      <w:pPr>
        <w:spacing w:after="0"/>
        <w:sectPr w:rsidR="00136EAB" w:rsidSect="00136EAB">
          <w:headerReference w:type="default" r:id="rId11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5388"/>
      </w:tblGrid>
      <w:tr w:rsidR="00136EAB" w14:paraId="45C19ACA" w14:textId="77777777">
        <w:trPr>
          <w:trHeight w:val="454"/>
        </w:trPr>
        <w:tc>
          <w:tcPr>
            <w:tcW w:w="15388" w:type="dxa"/>
            <w:shd w:val="clear" w:color="auto" w:fill="00747E"/>
            <w:vAlign w:val="center"/>
          </w:tcPr>
          <w:p w14:paraId="4C49C970" w14:textId="77777777" w:rsidR="00136EAB" w:rsidRPr="00284F99" w:rsidRDefault="00136EAB" w:rsidP="000130E1">
            <w:pPr>
              <w:rPr>
                <w:b/>
                <w:bCs/>
              </w:rPr>
            </w:pPr>
            <w:r>
              <w:rPr>
                <w:b/>
                <w:bCs/>
                <w:color w:val="FFFFFF" w:themeColor="background1"/>
              </w:rPr>
              <w:lastRenderedPageBreak/>
              <w:t>CARTOGRAFIE</w:t>
            </w:r>
          </w:p>
        </w:tc>
      </w:tr>
      <w:tr w:rsidR="00136EAB" w14:paraId="79866F74" w14:textId="77777777">
        <w:trPr>
          <w:trHeight w:val="454"/>
        </w:trPr>
        <w:tc>
          <w:tcPr>
            <w:tcW w:w="15388" w:type="dxa"/>
            <w:shd w:val="clear" w:color="auto" w:fill="FF6600"/>
            <w:vAlign w:val="center"/>
          </w:tcPr>
          <w:p w14:paraId="2F5C0DB4" w14:textId="77777777" w:rsidR="00136EAB" w:rsidRPr="007B0B5B" w:rsidRDefault="00136EAB" w:rsidP="000130E1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Omgevingsplan evenement</w:t>
            </w:r>
          </w:p>
        </w:tc>
      </w:tr>
    </w:tbl>
    <w:p w14:paraId="356EB6C4" w14:textId="77777777" w:rsidR="00136EAB" w:rsidRDefault="00136EAB" w:rsidP="00136EAB">
      <w:pPr>
        <w:spacing w:after="0"/>
      </w:pPr>
    </w:p>
    <w:p w14:paraId="73666055" w14:textId="77777777" w:rsidR="00136EAB" w:rsidRDefault="00136EAB" w:rsidP="00136EAB">
      <w:pPr>
        <w:spacing w:after="0"/>
      </w:pPr>
    </w:p>
    <w:p w14:paraId="398A82A2" w14:textId="6C10C2E6" w:rsidR="00136EAB" w:rsidRPr="00484F17" w:rsidRDefault="00136EAB" w:rsidP="00136EAB">
      <w:pPr>
        <w:spacing w:after="0"/>
      </w:pPr>
      <w:r w:rsidRPr="00484F17">
        <w:t>[afbeelding plan</w:t>
      </w:r>
      <w:r w:rsidR="003F2F53" w:rsidRPr="00484F17">
        <w:t xml:space="preserve"> + afgesloten straten</w:t>
      </w:r>
      <w:r w:rsidR="00621304" w:rsidRPr="00484F17">
        <w:t xml:space="preserve"> + aanduiding wegblokkades</w:t>
      </w:r>
      <w:r w:rsidR="003F2F53" w:rsidRPr="00484F17">
        <w:t>]</w:t>
      </w:r>
    </w:p>
    <w:p w14:paraId="11C24E1B" w14:textId="77777777" w:rsidR="00136EAB" w:rsidRDefault="00136EAB" w:rsidP="00136EAB">
      <w:pPr>
        <w:spacing w:after="0"/>
      </w:pPr>
    </w:p>
    <w:p w14:paraId="663B1FB3" w14:textId="77777777" w:rsidR="00136EAB" w:rsidRDefault="00136EAB" w:rsidP="00136EAB">
      <w:pPr>
        <w:spacing w:after="0"/>
      </w:pPr>
    </w:p>
    <w:p w14:paraId="053BF138" w14:textId="77777777" w:rsidR="00136EAB" w:rsidRDefault="00136EAB" w:rsidP="00136EAB">
      <w:pPr>
        <w:spacing w:after="0"/>
      </w:pPr>
      <w:r>
        <w:br w:type="page"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5388"/>
      </w:tblGrid>
      <w:tr w:rsidR="00136EAB" w14:paraId="3F903A36" w14:textId="77777777">
        <w:trPr>
          <w:trHeight w:val="454"/>
        </w:trPr>
        <w:tc>
          <w:tcPr>
            <w:tcW w:w="15388" w:type="dxa"/>
            <w:shd w:val="clear" w:color="auto" w:fill="FF6600"/>
            <w:vAlign w:val="center"/>
          </w:tcPr>
          <w:p w14:paraId="67A1A6FE" w14:textId="77777777" w:rsidR="00136EAB" w:rsidRPr="007B0B5B" w:rsidRDefault="00136EAB" w:rsidP="000130E1">
            <w:pPr>
              <w:rPr>
                <w:b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lastRenderedPageBreak/>
              <w:t>Grondplan</w:t>
            </w:r>
            <w:r w:rsidRPr="0052615A">
              <w:rPr>
                <w:b/>
                <w:bCs/>
                <w:color w:val="FFFFFF" w:themeColor="background1"/>
              </w:rPr>
              <w:t xml:space="preserve"> evenement</w:t>
            </w:r>
          </w:p>
        </w:tc>
      </w:tr>
    </w:tbl>
    <w:p w14:paraId="1B15FE97" w14:textId="77777777" w:rsidR="00136EAB" w:rsidRDefault="00136EAB" w:rsidP="00136EAB">
      <w:pPr>
        <w:spacing w:after="0"/>
      </w:pPr>
    </w:p>
    <w:p w14:paraId="35D49995" w14:textId="77777777" w:rsidR="00136EAB" w:rsidRPr="00BC540D" w:rsidRDefault="00136EAB" w:rsidP="00136EAB">
      <w:pPr>
        <w:spacing w:after="0"/>
        <w:rPr>
          <w:color w:val="D86DCB" w:themeColor="accent5" w:themeTint="99"/>
        </w:rPr>
      </w:pPr>
    </w:p>
    <w:p w14:paraId="3814C1D8" w14:textId="38C1BC05" w:rsidR="00136EAB" w:rsidRPr="00484F17" w:rsidRDefault="00136EAB" w:rsidP="00136EAB">
      <w:pPr>
        <w:spacing w:after="0"/>
      </w:pPr>
      <w:r w:rsidRPr="00484F17">
        <w:t>[afbeelding plan</w:t>
      </w:r>
      <w:r w:rsidR="00026326" w:rsidRPr="00484F17">
        <w:t xml:space="preserve"> (indien mogelijk met afmetingen)</w:t>
      </w:r>
      <w:r w:rsidR="00621304" w:rsidRPr="00484F17">
        <w:t xml:space="preserve"> + aanduiding wegblokkades</w:t>
      </w:r>
      <w:r w:rsidR="00026326" w:rsidRPr="00484F17">
        <w:t xml:space="preserve"> + nooduitgangen + EHBO-post + </w:t>
      </w:r>
      <w:r w:rsidR="00AB6C1C" w:rsidRPr="00484F17">
        <w:t xml:space="preserve">podia + tenten… </w:t>
      </w:r>
      <w:r w:rsidRPr="00484F17">
        <w:t>]</w:t>
      </w:r>
    </w:p>
    <w:p w14:paraId="0F5D57B5" w14:textId="77777777" w:rsidR="00136EAB" w:rsidRPr="0093090C" w:rsidRDefault="00136EAB" w:rsidP="00136EAB">
      <w:pPr>
        <w:spacing w:after="0"/>
      </w:pPr>
    </w:p>
    <w:p w14:paraId="0AFA853C" w14:textId="77777777" w:rsidR="00136EAB" w:rsidRDefault="00136EAB" w:rsidP="00136EAB"/>
    <w:p w14:paraId="3BFCFDB4" w14:textId="77777777" w:rsidR="00081ED7" w:rsidRDefault="00081ED7"/>
    <w:sectPr w:rsidR="00081ED7" w:rsidSect="00136EAB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C9EF7B" w14:textId="77777777" w:rsidR="00576DA7" w:rsidRDefault="00576DA7" w:rsidP="002A7CAF">
      <w:pPr>
        <w:spacing w:after="0" w:line="240" w:lineRule="auto"/>
      </w:pPr>
      <w:r>
        <w:separator/>
      </w:r>
    </w:p>
  </w:endnote>
  <w:endnote w:type="continuationSeparator" w:id="0">
    <w:p w14:paraId="7239C2DD" w14:textId="77777777" w:rsidR="00576DA7" w:rsidRDefault="00576DA7" w:rsidP="002A7C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699BFA" w14:textId="77777777" w:rsidR="00576DA7" w:rsidRDefault="00576DA7" w:rsidP="002A7CAF">
      <w:pPr>
        <w:spacing w:after="0" w:line="240" w:lineRule="auto"/>
      </w:pPr>
      <w:r>
        <w:separator/>
      </w:r>
    </w:p>
  </w:footnote>
  <w:footnote w:type="continuationSeparator" w:id="0">
    <w:p w14:paraId="31A0D162" w14:textId="77777777" w:rsidR="00576DA7" w:rsidRDefault="00576DA7" w:rsidP="002A7C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8AF2BC" w14:textId="77777777" w:rsidR="00136EAB" w:rsidRDefault="00136EAB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117CF71" wp14:editId="697E1F07">
          <wp:simplePos x="0" y="0"/>
          <wp:positionH relativeFrom="margin">
            <wp:align>right</wp:align>
          </wp:positionH>
          <wp:positionV relativeFrom="paragraph">
            <wp:posOffset>-304800</wp:posOffset>
          </wp:positionV>
          <wp:extent cx="844550" cy="359808"/>
          <wp:effectExtent l="0" t="0" r="0" b="2540"/>
          <wp:wrapNone/>
          <wp:docPr id="194144835" name="Afbeelding 1" descr="Afbeelding met tekst, Lettertype, Graphics, logo&#10;&#10;Door AI gegenereerde inhoud is mogelijk onjuist.">
            <a:extLst xmlns:a="http://schemas.openxmlformats.org/drawingml/2006/main">
              <a:ext uri="{FF2B5EF4-FFF2-40B4-BE49-F238E27FC236}">
                <a16:creationId xmlns:a16="http://schemas.microsoft.com/office/drawing/2014/main" id="{A936AF3B-F036-428A-A0A9-193DB5EC94B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6088754" name="Afbeelding 1" descr="Afbeelding met tekst, Lettertype, Graphics, logo&#10;&#10;Door AI gegenereerde inhoud is mogelijk onjuist.">
                    <a:extLst>
                      <a:ext uri="{FF2B5EF4-FFF2-40B4-BE49-F238E27FC236}">
                        <a16:creationId xmlns:a16="http://schemas.microsoft.com/office/drawing/2014/main" id="{A936AF3B-F036-428A-A0A9-193DB5EC94B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4550" cy="35980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42201E"/>
    <w:multiLevelType w:val="hybridMultilevel"/>
    <w:tmpl w:val="D02CE41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8D11C7"/>
    <w:multiLevelType w:val="hybridMultilevel"/>
    <w:tmpl w:val="456EDC3C"/>
    <w:lvl w:ilvl="0" w:tplc="8390AB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16377C"/>
    <w:multiLevelType w:val="hybridMultilevel"/>
    <w:tmpl w:val="ADF4165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C37691"/>
    <w:multiLevelType w:val="hybridMultilevel"/>
    <w:tmpl w:val="D81C5D3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5936709">
    <w:abstractNumId w:val="3"/>
  </w:num>
  <w:num w:numId="2" w16cid:durableId="202644977">
    <w:abstractNumId w:val="2"/>
  </w:num>
  <w:num w:numId="3" w16cid:durableId="1041128604">
    <w:abstractNumId w:val="1"/>
  </w:num>
  <w:num w:numId="4" w16cid:durableId="7570211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614"/>
    <w:rsid w:val="00002462"/>
    <w:rsid w:val="00005E1C"/>
    <w:rsid w:val="000130E1"/>
    <w:rsid w:val="00015AA6"/>
    <w:rsid w:val="00026326"/>
    <w:rsid w:val="00041532"/>
    <w:rsid w:val="00041EA2"/>
    <w:rsid w:val="000602B9"/>
    <w:rsid w:val="00067379"/>
    <w:rsid w:val="00081ED7"/>
    <w:rsid w:val="000B29F1"/>
    <w:rsid w:val="000B465A"/>
    <w:rsid w:val="000D0F51"/>
    <w:rsid w:val="000D1590"/>
    <w:rsid w:val="000D7A26"/>
    <w:rsid w:val="000E29BE"/>
    <w:rsid w:val="000F2C15"/>
    <w:rsid w:val="000F4995"/>
    <w:rsid w:val="00115C2E"/>
    <w:rsid w:val="00122109"/>
    <w:rsid w:val="00136EAB"/>
    <w:rsid w:val="00137D37"/>
    <w:rsid w:val="001512FF"/>
    <w:rsid w:val="001A2817"/>
    <w:rsid w:val="001B4F07"/>
    <w:rsid w:val="001B518D"/>
    <w:rsid w:val="001C7ACA"/>
    <w:rsid w:val="001D7BCA"/>
    <w:rsid w:val="001E335C"/>
    <w:rsid w:val="001F4281"/>
    <w:rsid w:val="00212EC6"/>
    <w:rsid w:val="00226FC2"/>
    <w:rsid w:val="00232C85"/>
    <w:rsid w:val="00234010"/>
    <w:rsid w:val="00240E49"/>
    <w:rsid w:val="002410FF"/>
    <w:rsid w:val="00270BAC"/>
    <w:rsid w:val="0029061C"/>
    <w:rsid w:val="002909AD"/>
    <w:rsid w:val="00295847"/>
    <w:rsid w:val="00296BF6"/>
    <w:rsid w:val="002A7CAF"/>
    <w:rsid w:val="002C359A"/>
    <w:rsid w:val="00307324"/>
    <w:rsid w:val="00311C5E"/>
    <w:rsid w:val="00317991"/>
    <w:rsid w:val="00327175"/>
    <w:rsid w:val="00341191"/>
    <w:rsid w:val="0034361D"/>
    <w:rsid w:val="003436D0"/>
    <w:rsid w:val="003951D8"/>
    <w:rsid w:val="003B07CD"/>
    <w:rsid w:val="003B4BB0"/>
    <w:rsid w:val="003C2D4E"/>
    <w:rsid w:val="003C48AD"/>
    <w:rsid w:val="003C7374"/>
    <w:rsid w:val="003F2F53"/>
    <w:rsid w:val="003F612F"/>
    <w:rsid w:val="0040544E"/>
    <w:rsid w:val="0041126D"/>
    <w:rsid w:val="0041149E"/>
    <w:rsid w:val="00434679"/>
    <w:rsid w:val="0043764D"/>
    <w:rsid w:val="00476EA8"/>
    <w:rsid w:val="00484F17"/>
    <w:rsid w:val="004B4FFA"/>
    <w:rsid w:val="004C1845"/>
    <w:rsid w:val="00500C0E"/>
    <w:rsid w:val="00510863"/>
    <w:rsid w:val="00515D08"/>
    <w:rsid w:val="00521BF3"/>
    <w:rsid w:val="005564CD"/>
    <w:rsid w:val="005671A7"/>
    <w:rsid w:val="00571792"/>
    <w:rsid w:val="005758FA"/>
    <w:rsid w:val="00576DA7"/>
    <w:rsid w:val="00592258"/>
    <w:rsid w:val="005959D7"/>
    <w:rsid w:val="005C56F5"/>
    <w:rsid w:val="005C75A2"/>
    <w:rsid w:val="005D11CB"/>
    <w:rsid w:val="005D3B04"/>
    <w:rsid w:val="005D4BB5"/>
    <w:rsid w:val="00612285"/>
    <w:rsid w:val="00621304"/>
    <w:rsid w:val="00625DCA"/>
    <w:rsid w:val="006270EB"/>
    <w:rsid w:val="006513F7"/>
    <w:rsid w:val="00693F0D"/>
    <w:rsid w:val="00695FD3"/>
    <w:rsid w:val="0069639E"/>
    <w:rsid w:val="006A22B8"/>
    <w:rsid w:val="006C52CC"/>
    <w:rsid w:val="006D7927"/>
    <w:rsid w:val="006E5EE7"/>
    <w:rsid w:val="006F4D96"/>
    <w:rsid w:val="006F57AB"/>
    <w:rsid w:val="00706FC9"/>
    <w:rsid w:val="00715B8C"/>
    <w:rsid w:val="007438FF"/>
    <w:rsid w:val="00762AB9"/>
    <w:rsid w:val="00764C0A"/>
    <w:rsid w:val="00770360"/>
    <w:rsid w:val="0078655A"/>
    <w:rsid w:val="007A0E4A"/>
    <w:rsid w:val="007A4721"/>
    <w:rsid w:val="007B00BC"/>
    <w:rsid w:val="007B60D6"/>
    <w:rsid w:val="00834F70"/>
    <w:rsid w:val="008360C2"/>
    <w:rsid w:val="008534BC"/>
    <w:rsid w:val="008579FF"/>
    <w:rsid w:val="00873652"/>
    <w:rsid w:val="008838F0"/>
    <w:rsid w:val="00897FFA"/>
    <w:rsid w:val="008A5CB2"/>
    <w:rsid w:val="008B38CA"/>
    <w:rsid w:val="008C22B3"/>
    <w:rsid w:val="008C788E"/>
    <w:rsid w:val="008E5E48"/>
    <w:rsid w:val="008F2AEE"/>
    <w:rsid w:val="00910B62"/>
    <w:rsid w:val="009158FA"/>
    <w:rsid w:val="00945DA0"/>
    <w:rsid w:val="009940DB"/>
    <w:rsid w:val="009A4FEE"/>
    <w:rsid w:val="009A734A"/>
    <w:rsid w:val="009B41CA"/>
    <w:rsid w:val="009B57D1"/>
    <w:rsid w:val="009C0614"/>
    <w:rsid w:val="009C65EE"/>
    <w:rsid w:val="009D5221"/>
    <w:rsid w:val="009D5762"/>
    <w:rsid w:val="009E5D64"/>
    <w:rsid w:val="009F66F1"/>
    <w:rsid w:val="00A124C7"/>
    <w:rsid w:val="00A16365"/>
    <w:rsid w:val="00A27069"/>
    <w:rsid w:val="00A27D18"/>
    <w:rsid w:val="00A43E26"/>
    <w:rsid w:val="00A76918"/>
    <w:rsid w:val="00AA618E"/>
    <w:rsid w:val="00AA7CCA"/>
    <w:rsid w:val="00AB6C1C"/>
    <w:rsid w:val="00AE0CB2"/>
    <w:rsid w:val="00AE3463"/>
    <w:rsid w:val="00B13C9F"/>
    <w:rsid w:val="00B2322C"/>
    <w:rsid w:val="00B270A1"/>
    <w:rsid w:val="00B423E3"/>
    <w:rsid w:val="00B476F9"/>
    <w:rsid w:val="00B54C20"/>
    <w:rsid w:val="00B55BED"/>
    <w:rsid w:val="00B84F11"/>
    <w:rsid w:val="00BB4164"/>
    <w:rsid w:val="00BB7857"/>
    <w:rsid w:val="00BC540D"/>
    <w:rsid w:val="00BE162D"/>
    <w:rsid w:val="00BE2F1D"/>
    <w:rsid w:val="00BE701E"/>
    <w:rsid w:val="00BF66AD"/>
    <w:rsid w:val="00C258F7"/>
    <w:rsid w:val="00C302C7"/>
    <w:rsid w:val="00C5288C"/>
    <w:rsid w:val="00C76974"/>
    <w:rsid w:val="00C831CC"/>
    <w:rsid w:val="00C949A9"/>
    <w:rsid w:val="00CB28D2"/>
    <w:rsid w:val="00CB32E4"/>
    <w:rsid w:val="00CB5C76"/>
    <w:rsid w:val="00CE30D6"/>
    <w:rsid w:val="00CF1A7C"/>
    <w:rsid w:val="00D03374"/>
    <w:rsid w:val="00D17700"/>
    <w:rsid w:val="00D20CA0"/>
    <w:rsid w:val="00D51496"/>
    <w:rsid w:val="00D51907"/>
    <w:rsid w:val="00D74990"/>
    <w:rsid w:val="00D81386"/>
    <w:rsid w:val="00DB60FC"/>
    <w:rsid w:val="00DC2272"/>
    <w:rsid w:val="00E131E4"/>
    <w:rsid w:val="00E25C66"/>
    <w:rsid w:val="00E33611"/>
    <w:rsid w:val="00E41FF3"/>
    <w:rsid w:val="00E73849"/>
    <w:rsid w:val="00E94DD2"/>
    <w:rsid w:val="00EA22CE"/>
    <w:rsid w:val="00EA65CE"/>
    <w:rsid w:val="00EB4776"/>
    <w:rsid w:val="00ED3839"/>
    <w:rsid w:val="00EF0721"/>
    <w:rsid w:val="00F03ABA"/>
    <w:rsid w:val="00F13485"/>
    <w:rsid w:val="00F15516"/>
    <w:rsid w:val="00F51A3D"/>
    <w:rsid w:val="00F56948"/>
    <w:rsid w:val="00F64D0D"/>
    <w:rsid w:val="00F714B8"/>
    <w:rsid w:val="00F7630D"/>
    <w:rsid w:val="00F82A73"/>
    <w:rsid w:val="00F83519"/>
    <w:rsid w:val="00F952D0"/>
    <w:rsid w:val="00FB1B72"/>
    <w:rsid w:val="00FB6CCB"/>
    <w:rsid w:val="00FC6639"/>
    <w:rsid w:val="00FD1D39"/>
    <w:rsid w:val="60474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19BB1"/>
  <w15:chartTrackingRefBased/>
  <w15:docId w15:val="{E0CAA5F4-D2E3-4E35-AB06-F1FA56F85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36EAB"/>
  </w:style>
  <w:style w:type="paragraph" w:styleId="Kop1">
    <w:name w:val="heading 1"/>
    <w:basedOn w:val="Standaard"/>
    <w:next w:val="Standaard"/>
    <w:link w:val="Kop1Char"/>
    <w:uiPriority w:val="9"/>
    <w:qFormat/>
    <w:rsid w:val="009C06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9C06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C06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C06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C06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C06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C06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C06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C06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C06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C06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C06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C0614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C0614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C0614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C0614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C0614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C061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9C06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C06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C06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C06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9C06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9C0614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9C0614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9C0614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C06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C0614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9C0614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136E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136EAB"/>
    <w:rPr>
      <w:color w:val="467886" w:themeColor="hyperlink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136E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36EAB"/>
  </w:style>
  <w:style w:type="character" w:styleId="Verwijzingopmerking">
    <w:name w:val="annotation reference"/>
    <w:basedOn w:val="Standaardalinea-lettertype"/>
    <w:uiPriority w:val="99"/>
    <w:semiHidden/>
    <w:unhideWhenUsed/>
    <w:rsid w:val="00136EA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136EA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136EAB"/>
    <w:rPr>
      <w:sz w:val="20"/>
      <w:szCs w:val="20"/>
    </w:rPr>
  </w:style>
  <w:style w:type="paragraph" w:styleId="Voettekst">
    <w:name w:val="footer"/>
    <w:basedOn w:val="Standaard"/>
    <w:link w:val="VoettekstChar"/>
    <w:uiPriority w:val="99"/>
    <w:semiHidden/>
    <w:unhideWhenUsed/>
    <w:rsid w:val="002A7C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2A7C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veilige-evenementen.be/RisicoScan/RisicoQuickscanVragenlijs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1CAB25F6EED0478A256E8460C06DE7" ma:contentTypeVersion="22" ma:contentTypeDescription="Create a new document." ma:contentTypeScope="" ma:versionID="8b6bfb9450c0ae64de74b205d9b48c5c">
  <xsd:schema xmlns:xsd="http://www.w3.org/2001/XMLSchema" xmlns:xs="http://www.w3.org/2001/XMLSchema" xmlns:p="http://schemas.microsoft.com/office/2006/metadata/properties" xmlns:ns2="e02a2c3c-4310-4952-b983-14d512911eea" xmlns:ns3="0eaded0a-b822-4da3-8a45-74d4b0dca968" targetNamespace="http://schemas.microsoft.com/office/2006/metadata/properties" ma:root="true" ma:fieldsID="d45a522f04829c38a7aac0e99119ae36" ns2:_="" ns3:_="">
    <xsd:import namespace="e02a2c3c-4310-4952-b983-14d512911eea"/>
    <xsd:import namespace="0eaded0a-b822-4da3-8a45-74d4b0dca9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Verantwoordelijkexpert" minOccurs="0"/>
                <xsd:element ref="ns2:Opmerking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2a2c3c-4310-4952-b983-14d512911e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779f77ca-1fd0-41f9-b773-a2abd175f1b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Verantwoordelijkexpert" ma:index="25" nillable="true" ma:displayName="Verantwoordelijk expert" ma:format="Dropdown" ma:list="UserInfo" ma:SharePointGroup="0" ma:internalName="Verantwoordelijkexpert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Opmerking" ma:index="26" nillable="true" ma:displayName="Opmerking" ma:format="Dropdown" ma:internalName="Opmerking">
      <xsd:simpleType>
        <xsd:restriction base="dms:Text">
          <xsd:maxLength value="255"/>
        </xsd:restriction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aded0a-b822-4da3-8a45-74d4b0dca96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eb6ceb33-f86b-4ced-a4b1-4ad9aecc0cb3}" ma:internalName="TaxCatchAll" ma:showField="CatchAllData" ma:web="0eaded0a-b822-4da3-8a45-74d4b0dca9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eaded0a-b822-4da3-8a45-74d4b0dca968" xsi:nil="true"/>
    <lcf76f155ced4ddcb4097134ff3c332f xmlns="e02a2c3c-4310-4952-b983-14d512911eea">
      <Terms xmlns="http://schemas.microsoft.com/office/infopath/2007/PartnerControls"/>
    </lcf76f155ced4ddcb4097134ff3c332f>
    <Verantwoordelijkexpert xmlns="e02a2c3c-4310-4952-b983-14d512911eea">
      <UserInfo>
        <DisplayName/>
        <AccountId xsi:nil="true"/>
        <AccountType/>
      </UserInfo>
    </Verantwoordelijkexpert>
    <Opmerking xmlns="e02a2c3c-4310-4952-b983-14d512911ee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B595274-0A5A-4B51-A53C-C7B2ADC4FD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2a2c3c-4310-4952-b983-14d512911eea"/>
    <ds:schemaRef ds:uri="0eaded0a-b822-4da3-8a45-74d4b0dca9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493D4F5-437C-4F3A-BBFA-D5B1E8BE7BE4}">
  <ds:schemaRefs>
    <ds:schemaRef ds:uri="http://schemas.microsoft.com/office/2006/metadata/properties"/>
    <ds:schemaRef ds:uri="http://schemas.microsoft.com/office/infopath/2007/PartnerControls"/>
    <ds:schemaRef ds:uri="0eaded0a-b822-4da3-8a45-74d4b0dca968"/>
    <ds:schemaRef ds:uri="e02a2c3c-4310-4952-b983-14d512911eea"/>
  </ds:schemaRefs>
</ds:datastoreItem>
</file>

<file path=customXml/itemProps3.xml><?xml version="1.0" encoding="utf-8"?>
<ds:datastoreItem xmlns:ds="http://schemas.openxmlformats.org/officeDocument/2006/customXml" ds:itemID="{0551AF9A-DA87-4892-820B-D88457F2D5A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2026%20Canvas%20Veiligheidsfiche%20Evenementen</Template>
  <TotalTime>1</TotalTime>
  <Pages>5</Pages>
  <Words>622</Words>
  <Characters>3424</Characters>
  <Application>Microsoft Office Word</Application>
  <DocSecurity>0</DocSecurity>
  <Lines>28</Lines>
  <Paragraphs>8</Paragraphs>
  <ScaleCrop>false</ScaleCrop>
  <Company/>
  <LinksUpToDate>false</LinksUpToDate>
  <CharactersWithSpaces>4038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Kobe Lemmens</dc:creator>
  <cp:keywords/>
  <dc:description/>
  <cp:lastModifiedBy>Danny Claes</cp:lastModifiedBy>
  <cp:revision>2</cp:revision>
  <cp:lastPrinted>2026-03-19T08:28:00Z</cp:lastPrinted>
  <dcterms:created xsi:type="dcterms:W3CDTF">2026-09-09T09:43:00Z</dcterms:created>
  <dcterms:modified xsi:type="dcterms:W3CDTF">2026-09-09T09:43:00Z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0x010100D31CAB25F6EED0478A256E8460C06DE7</vt:lpwstr>
  </property>
  <property fmtid="{D5CDD505-2E9C-101B-9397-08002B2CF9AE}" pid="3" name="MediaServiceImageTags">
    <vt:lpwstr/>
  </property>
  <property fmtid="{D5CDD505-2E9C-101B-9397-08002B2CF9AE}" pid="4" name="docLang">
    <vt:lpwstr>nl</vt:lpwstr>
  </property>
</Properties>
</file>